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55F63A" w14:textId="77777777" w:rsidR="004F4B84" w:rsidRDefault="004F4B84" w:rsidP="00615561">
      <w:pPr>
        <w:pStyle w:val="PartNumber"/>
        <w:spacing w:after="0"/>
      </w:pPr>
      <w:r>
        <w:t>Part Number:</w:t>
      </w:r>
      <w:r>
        <w:tab/>
        <w:t>PT747-</w:t>
      </w:r>
      <w:r w:rsidR="000D6F8C">
        <w:t>35160</w:t>
      </w:r>
    </w:p>
    <w:p w14:paraId="57D3CDEF" w14:textId="77777777" w:rsidR="004F4B84" w:rsidRDefault="004F4B84">
      <w:pPr>
        <w:sectPr w:rsidR="004F4B8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14:paraId="739032DF" w14:textId="77777777" w:rsidR="004F4B84" w:rsidRDefault="004F4B84" w:rsidP="00C02041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14:paraId="616EE427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7DFC882C" w14:textId="77777777"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5C01073B" w14:textId="77777777"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E7F3707" w14:textId="77777777"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 w14:paraId="4B0D9E19" w14:textId="77777777" w:rsidTr="00225C4C">
        <w:tc>
          <w:tcPr>
            <w:tcW w:w="792" w:type="dxa"/>
            <w:tcBorders>
              <w:top w:val="single" w:sz="6" w:space="0" w:color="auto"/>
              <w:bottom w:val="single" w:sz="6" w:space="0" w:color="auto"/>
            </w:tcBorders>
          </w:tcPr>
          <w:p w14:paraId="7633997C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</w:tcPr>
          <w:p w14:paraId="34942AC6" w14:textId="77777777" w:rsidR="004F4B84" w:rsidRDefault="00225C4C">
            <w:pPr>
              <w:pStyle w:val="PrepText"/>
            </w:pPr>
            <w:r>
              <w:t>2</w:t>
            </w:r>
          </w:p>
        </w:tc>
        <w:tc>
          <w:tcPr>
            <w:tcW w:w="2736" w:type="dxa"/>
            <w:tcBorders>
              <w:top w:val="single" w:sz="6" w:space="0" w:color="auto"/>
              <w:bottom w:val="single" w:sz="6" w:space="0" w:color="auto"/>
            </w:tcBorders>
          </w:tcPr>
          <w:p w14:paraId="3339CA2B" w14:textId="77777777" w:rsidR="004F4B84" w:rsidRDefault="00225C4C" w:rsidP="00225C4C">
            <w:pPr>
              <w:pStyle w:val="PrepText"/>
            </w:pPr>
            <w:r>
              <w:t>Protector, Front Door Sill</w:t>
            </w:r>
          </w:p>
        </w:tc>
      </w:tr>
      <w:tr w:rsidR="00225C4C" w14:paraId="123CEF65" w14:textId="77777777" w:rsidTr="00225C4C">
        <w:tc>
          <w:tcPr>
            <w:tcW w:w="792" w:type="dxa"/>
            <w:tcBorders>
              <w:top w:val="single" w:sz="6" w:space="0" w:color="auto"/>
              <w:bottom w:val="single" w:sz="6" w:space="0" w:color="auto"/>
            </w:tcBorders>
          </w:tcPr>
          <w:p w14:paraId="6477140D" w14:textId="77777777" w:rsidR="00225C4C" w:rsidRDefault="00225C4C">
            <w:pPr>
              <w:pStyle w:val="PrepText"/>
            </w:pPr>
            <w:r>
              <w:t>2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</w:tcPr>
          <w:p w14:paraId="474910F0" w14:textId="77777777" w:rsidR="00225C4C" w:rsidRDefault="00225C4C">
            <w:pPr>
              <w:pStyle w:val="PrepText"/>
            </w:pPr>
            <w:r>
              <w:t>2</w:t>
            </w:r>
          </w:p>
        </w:tc>
        <w:tc>
          <w:tcPr>
            <w:tcW w:w="2736" w:type="dxa"/>
            <w:tcBorders>
              <w:top w:val="single" w:sz="6" w:space="0" w:color="auto"/>
              <w:bottom w:val="single" w:sz="6" w:space="0" w:color="auto"/>
            </w:tcBorders>
          </w:tcPr>
          <w:p w14:paraId="591B9556" w14:textId="77777777" w:rsidR="00225C4C" w:rsidRDefault="00225C4C">
            <w:pPr>
              <w:pStyle w:val="PrepText"/>
            </w:pPr>
            <w:r>
              <w:t>Protector, Rear Door Sill</w:t>
            </w:r>
          </w:p>
        </w:tc>
      </w:tr>
      <w:tr w:rsidR="00225C4C" w14:paraId="41A26715" w14:textId="77777777">
        <w:tc>
          <w:tcPr>
            <w:tcW w:w="792" w:type="dxa"/>
            <w:tcBorders>
              <w:top w:val="single" w:sz="6" w:space="0" w:color="auto"/>
            </w:tcBorders>
          </w:tcPr>
          <w:p w14:paraId="46B89F6D" w14:textId="77777777" w:rsidR="00225C4C" w:rsidRDefault="00225C4C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33C8F91B" w14:textId="77777777" w:rsidR="00225C4C" w:rsidRDefault="00225C4C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400958DA" w14:textId="77777777" w:rsidR="00225C4C" w:rsidRDefault="00225C4C">
            <w:pPr>
              <w:pStyle w:val="PrepText"/>
            </w:pPr>
          </w:p>
        </w:tc>
      </w:tr>
    </w:tbl>
    <w:p w14:paraId="0E5959D6" w14:textId="77777777" w:rsidR="004F4B84" w:rsidRDefault="004F4B84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14:paraId="5CAFBEC0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14D82BFB" w14:textId="77777777"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441BE95E" w14:textId="77777777"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DD482ED" w14:textId="77777777"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 w14:paraId="5491030D" w14:textId="77777777">
        <w:tc>
          <w:tcPr>
            <w:tcW w:w="792" w:type="dxa"/>
            <w:tcBorders>
              <w:top w:val="single" w:sz="6" w:space="0" w:color="auto"/>
            </w:tcBorders>
          </w:tcPr>
          <w:p w14:paraId="5D35A0F1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6D6C2B8B" w14:textId="77777777"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69CF6636" w14:textId="77777777" w:rsidR="004F4B84" w:rsidRDefault="004F4B84">
            <w:pPr>
              <w:pStyle w:val="PrepText"/>
            </w:pPr>
          </w:p>
        </w:tc>
      </w:tr>
    </w:tbl>
    <w:p w14:paraId="5A2EF6F8" w14:textId="77777777" w:rsidR="004F4B84" w:rsidRDefault="004F4B84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14:paraId="0CE4EBE9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56C55B7D" w14:textId="77777777"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6C53AA9E" w14:textId="77777777"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0C551ED" w14:textId="77777777"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 w14:paraId="6F36B6FE" w14:textId="77777777">
        <w:tc>
          <w:tcPr>
            <w:tcW w:w="792" w:type="dxa"/>
            <w:tcBorders>
              <w:top w:val="single" w:sz="6" w:space="0" w:color="auto"/>
            </w:tcBorders>
          </w:tcPr>
          <w:p w14:paraId="453AF1F5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01611335" w14:textId="77777777"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042A8B82" w14:textId="77777777" w:rsidR="004F4B84" w:rsidRDefault="004F4B84">
            <w:pPr>
              <w:pStyle w:val="PrepText"/>
            </w:pPr>
          </w:p>
        </w:tc>
      </w:tr>
    </w:tbl>
    <w:p w14:paraId="21171F86" w14:textId="77777777" w:rsidR="004F4B84" w:rsidRDefault="004F4B84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4F4B84" w14:paraId="069B16D2" w14:textId="77777777">
        <w:tc>
          <w:tcPr>
            <w:tcW w:w="4968" w:type="dxa"/>
          </w:tcPr>
          <w:p w14:paraId="0F212BD4" w14:textId="77777777" w:rsidR="004F4B84" w:rsidRDefault="004F4B84">
            <w:pPr>
              <w:pStyle w:val="PrepText"/>
            </w:pPr>
          </w:p>
        </w:tc>
      </w:tr>
    </w:tbl>
    <w:p w14:paraId="06C72F9D" w14:textId="77777777" w:rsidR="004F4B84" w:rsidRDefault="004F4B84">
      <w:pPr>
        <w:pStyle w:val="PrepTitle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4F4B84" w14:paraId="2E7E9C3F" w14:textId="77777777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227A4BCA" w14:textId="77777777" w:rsidR="004F4B84" w:rsidRDefault="004F4B84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14:paraId="48BA4F3C" w14:textId="77777777" w:rsidR="004F4B84" w:rsidRDefault="004F4B84">
            <w:pPr>
              <w:pStyle w:val="ToolsRedTitle"/>
            </w:pPr>
            <w:r>
              <w:t>Notes</w:t>
            </w:r>
          </w:p>
        </w:tc>
      </w:tr>
      <w:tr w:rsidR="004F4B84" w14:paraId="0A5BE870" w14:textId="77777777">
        <w:tc>
          <w:tcPr>
            <w:tcW w:w="2484" w:type="dxa"/>
            <w:tcBorders>
              <w:top w:val="single" w:sz="6" w:space="0" w:color="auto"/>
            </w:tcBorders>
          </w:tcPr>
          <w:p w14:paraId="4A3CE27F" w14:textId="77777777" w:rsidR="004F4B84" w:rsidRDefault="004F4B84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14:paraId="1CC9F22A" w14:textId="77777777" w:rsidR="004F4B84" w:rsidRDefault="004F4B84">
            <w:pPr>
              <w:pStyle w:val="ToolsRedtext"/>
            </w:pPr>
          </w:p>
        </w:tc>
      </w:tr>
      <w:tr w:rsidR="004F4B84" w14:paraId="6D8E6676" w14:textId="77777777">
        <w:tc>
          <w:tcPr>
            <w:tcW w:w="2484" w:type="dxa"/>
          </w:tcPr>
          <w:p w14:paraId="02F0C67D" w14:textId="77777777" w:rsidR="004F4B84" w:rsidRDefault="004F4B84">
            <w:pPr>
              <w:pStyle w:val="ToolsRedtext"/>
            </w:pPr>
          </w:p>
        </w:tc>
        <w:tc>
          <w:tcPr>
            <w:tcW w:w="2484" w:type="dxa"/>
          </w:tcPr>
          <w:p w14:paraId="69FB6CEB" w14:textId="77777777" w:rsidR="004F4B84" w:rsidRDefault="004F4B84">
            <w:pPr>
              <w:pStyle w:val="ToolsRedtext"/>
            </w:pPr>
          </w:p>
        </w:tc>
      </w:tr>
      <w:tr w:rsidR="004F4B84" w14:paraId="67B53E29" w14:textId="77777777">
        <w:tc>
          <w:tcPr>
            <w:tcW w:w="2484" w:type="dxa"/>
          </w:tcPr>
          <w:p w14:paraId="0AFDADB6" w14:textId="77777777" w:rsidR="004F4B84" w:rsidRDefault="004F4B84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14:paraId="40FDE7DF" w14:textId="77777777" w:rsidR="004F4B84" w:rsidRDefault="004F4B84">
            <w:pPr>
              <w:pStyle w:val="ToolsBlackTitle"/>
            </w:pPr>
            <w:r>
              <w:t>Notes</w:t>
            </w:r>
          </w:p>
        </w:tc>
      </w:tr>
      <w:tr w:rsidR="004F4B84" w14:paraId="7BC1C526" w14:textId="77777777">
        <w:tc>
          <w:tcPr>
            <w:tcW w:w="2484" w:type="dxa"/>
          </w:tcPr>
          <w:p w14:paraId="2F1E972B" w14:textId="116F2815" w:rsidR="004F4B84" w:rsidRDefault="000273B3">
            <w:pPr>
              <w:pStyle w:val="ToolBlackText"/>
            </w:pPr>
            <w:r>
              <w:t xml:space="preserve">Felt block </w:t>
            </w:r>
          </w:p>
        </w:tc>
        <w:tc>
          <w:tcPr>
            <w:tcW w:w="2484" w:type="dxa"/>
          </w:tcPr>
          <w:p w14:paraId="08B75197" w14:textId="00113CE8" w:rsidR="003853FB" w:rsidRDefault="009C3DDA">
            <w:pPr>
              <w:pStyle w:val="ToolBlackText"/>
            </w:pPr>
            <w:r>
              <w:t>Felt Block (3M) P/N 71606</w:t>
            </w:r>
          </w:p>
        </w:tc>
      </w:tr>
      <w:tr w:rsidR="004F4B84" w14:paraId="1D464479" w14:textId="77777777">
        <w:tc>
          <w:tcPr>
            <w:tcW w:w="2484" w:type="dxa"/>
          </w:tcPr>
          <w:p w14:paraId="53B544F4" w14:textId="305A5059" w:rsidR="004F4B84" w:rsidRDefault="004F4B84">
            <w:pPr>
              <w:pStyle w:val="ToolBlackText"/>
            </w:pPr>
          </w:p>
        </w:tc>
        <w:tc>
          <w:tcPr>
            <w:tcW w:w="2484" w:type="dxa"/>
          </w:tcPr>
          <w:p w14:paraId="6C23321C" w14:textId="13C9256D" w:rsidR="004F4B84" w:rsidRDefault="004F4B84" w:rsidP="003853FB">
            <w:pPr>
              <w:pStyle w:val="ToolBlackText"/>
            </w:pPr>
          </w:p>
        </w:tc>
      </w:tr>
      <w:tr w:rsidR="004F4B84" w14:paraId="67C018CA" w14:textId="77777777">
        <w:tc>
          <w:tcPr>
            <w:tcW w:w="2484" w:type="dxa"/>
          </w:tcPr>
          <w:p w14:paraId="2BBDA9CE" w14:textId="77777777" w:rsidR="004F4B84" w:rsidRDefault="004F4B84">
            <w:pPr>
              <w:pStyle w:val="ToolBlackText"/>
            </w:pPr>
            <w:r>
              <w:t>Surface Thermometer</w:t>
            </w:r>
          </w:p>
        </w:tc>
        <w:tc>
          <w:tcPr>
            <w:tcW w:w="2484" w:type="dxa"/>
          </w:tcPr>
          <w:p w14:paraId="26280121" w14:textId="77777777" w:rsidR="004F4B84" w:rsidRDefault="004F4B84">
            <w:pPr>
              <w:pStyle w:val="ToolBlackText"/>
            </w:pPr>
            <w:r>
              <w:t>Infrared Non-contact</w:t>
            </w:r>
          </w:p>
        </w:tc>
      </w:tr>
      <w:tr w:rsidR="004F4B84" w14:paraId="51C49C59" w14:textId="77777777">
        <w:tc>
          <w:tcPr>
            <w:tcW w:w="2484" w:type="dxa"/>
          </w:tcPr>
          <w:p w14:paraId="4F83FA5D" w14:textId="77777777" w:rsidR="004F4B84" w:rsidRDefault="004F4B84">
            <w:pPr>
              <w:pStyle w:val="ToolBlackText"/>
            </w:pPr>
            <w:r>
              <w:t>Heat Gun</w:t>
            </w:r>
          </w:p>
        </w:tc>
        <w:tc>
          <w:tcPr>
            <w:tcW w:w="2484" w:type="dxa"/>
          </w:tcPr>
          <w:p w14:paraId="15289ABA" w14:textId="77777777" w:rsidR="004F4B84" w:rsidRDefault="004F4B84">
            <w:pPr>
              <w:pStyle w:val="ToolBlackText"/>
            </w:pPr>
            <w:r>
              <w:t>Master Heat Gun HG-301A or equivalent</w:t>
            </w:r>
          </w:p>
        </w:tc>
      </w:tr>
      <w:tr w:rsidR="004F4B84" w14:paraId="318EA3E5" w14:textId="77777777">
        <w:tc>
          <w:tcPr>
            <w:tcW w:w="2484" w:type="dxa"/>
          </w:tcPr>
          <w:p w14:paraId="7EAEE6CF" w14:textId="77777777" w:rsidR="004F4B84" w:rsidRDefault="004F4B84">
            <w:pPr>
              <w:pStyle w:val="ToolBlackText"/>
            </w:pPr>
          </w:p>
        </w:tc>
        <w:tc>
          <w:tcPr>
            <w:tcW w:w="2484" w:type="dxa"/>
          </w:tcPr>
          <w:p w14:paraId="16D9834B" w14:textId="77777777" w:rsidR="004F4B84" w:rsidRDefault="004F4B84">
            <w:pPr>
              <w:pStyle w:val="ToolBlackText"/>
            </w:pPr>
          </w:p>
        </w:tc>
      </w:tr>
      <w:tr w:rsidR="004F4B84" w14:paraId="098F3675" w14:textId="77777777">
        <w:tc>
          <w:tcPr>
            <w:tcW w:w="2484" w:type="dxa"/>
          </w:tcPr>
          <w:p w14:paraId="48326541" w14:textId="77777777" w:rsidR="004F4B84" w:rsidRDefault="004F4B84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14:paraId="50633904" w14:textId="77777777" w:rsidR="004F4B84" w:rsidRDefault="004F4B84">
            <w:pPr>
              <w:pStyle w:val="ToolsBlueTitle"/>
            </w:pPr>
            <w:r>
              <w:t>Notes</w:t>
            </w:r>
          </w:p>
        </w:tc>
      </w:tr>
      <w:tr w:rsidR="004F4B84" w14:paraId="069BD364" w14:textId="77777777">
        <w:tc>
          <w:tcPr>
            <w:tcW w:w="2484" w:type="dxa"/>
          </w:tcPr>
          <w:p w14:paraId="5628DE79" w14:textId="77777777" w:rsidR="004F4B84" w:rsidRDefault="004F4B84">
            <w:pPr>
              <w:pStyle w:val="ToolBlueText"/>
            </w:pPr>
            <w:r>
              <w:t>Lint Free Rags</w:t>
            </w:r>
          </w:p>
        </w:tc>
        <w:tc>
          <w:tcPr>
            <w:tcW w:w="2484" w:type="dxa"/>
          </w:tcPr>
          <w:p w14:paraId="78EBBC18" w14:textId="77777777" w:rsidR="004F4B84" w:rsidRDefault="004F4B84">
            <w:pPr>
              <w:pStyle w:val="ToolBlueText"/>
            </w:pPr>
          </w:p>
        </w:tc>
      </w:tr>
      <w:tr w:rsidR="004F4B84" w14:paraId="6B1A2EA7" w14:textId="77777777">
        <w:tc>
          <w:tcPr>
            <w:tcW w:w="2484" w:type="dxa"/>
          </w:tcPr>
          <w:p w14:paraId="230961BF" w14:textId="77777777" w:rsidR="004F4B84" w:rsidRDefault="004F4B84">
            <w:pPr>
              <w:pStyle w:val="ToolBlueText"/>
            </w:pPr>
          </w:p>
        </w:tc>
        <w:tc>
          <w:tcPr>
            <w:tcW w:w="2484" w:type="dxa"/>
          </w:tcPr>
          <w:p w14:paraId="39F79BA0" w14:textId="77777777" w:rsidR="004F4B84" w:rsidRDefault="004F4B84">
            <w:pPr>
              <w:pStyle w:val="ToolBlueText"/>
            </w:pPr>
          </w:p>
        </w:tc>
      </w:tr>
      <w:tr w:rsidR="004F4B84" w14:paraId="411C81CC" w14:textId="77777777">
        <w:tc>
          <w:tcPr>
            <w:tcW w:w="2484" w:type="dxa"/>
          </w:tcPr>
          <w:p w14:paraId="667C9B3A" w14:textId="77777777" w:rsidR="004F4B84" w:rsidRDefault="004F4B84">
            <w:pPr>
              <w:pStyle w:val="ToolBlueText"/>
            </w:pPr>
          </w:p>
        </w:tc>
        <w:tc>
          <w:tcPr>
            <w:tcW w:w="2484" w:type="dxa"/>
          </w:tcPr>
          <w:p w14:paraId="555BE2E6" w14:textId="77777777" w:rsidR="004F4B84" w:rsidRDefault="004F4B84">
            <w:pPr>
              <w:pStyle w:val="ToolBlueText"/>
            </w:pPr>
          </w:p>
        </w:tc>
      </w:tr>
      <w:tr w:rsidR="004F4B84" w14:paraId="6A02E933" w14:textId="77777777">
        <w:tc>
          <w:tcPr>
            <w:tcW w:w="2484" w:type="dxa"/>
          </w:tcPr>
          <w:p w14:paraId="7DAC4CB1" w14:textId="77777777" w:rsidR="004F4B84" w:rsidRDefault="004F4B84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14:paraId="56071D7B" w14:textId="77777777" w:rsidR="004F4B84" w:rsidRDefault="004F4B84">
            <w:pPr>
              <w:pStyle w:val="ToolsGreenTitle"/>
            </w:pPr>
            <w:r>
              <w:t>Notes</w:t>
            </w:r>
          </w:p>
        </w:tc>
      </w:tr>
      <w:tr w:rsidR="004F4B84" w14:paraId="2791034B" w14:textId="77777777">
        <w:tc>
          <w:tcPr>
            <w:tcW w:w="2484" w:type="dxa"/>
          </w:tcPr>
          <w:p w14:paraId="0CB92A7D" w14:textId="77777777" w:rsidR="004F4B84" w:rsidRDefault="004F4B84">
            <w:pPr>
              <w:pStyle w:val="ToolGreenText"/>
              <w:rPr>
                <w:sz w:val="20"/>
              </w:rPr>
            </w:pPr>
            <w:r>
              <w:rPr>
                <w:sz w:val="20"/>
              </w:rPr>
              <w:t>Cleaner</w:t>
            </w:r>
          </w:p>
        </w:tc>
        <w:tc>
          <w:tcPr>
            <w:tcW w:w="2484" w:type="dxa"/>
          </w:tcPr>
          <w:p w14:paraId="369FB289" w14:textId="77777777" w:rsidR="004F4B84" w:rsidRDefault="004F4B84">
            <w:pPr>
              <w:pStyle w:val="ToolGreenText"/>
              <w:rPr>
                <w:sz w:val="20"/>
              </w:rPr>
            </w:pPr>
            <w:r>
              <w:rPr>
                <w:sz w:val="20"/>
              </w:rPr>
              <w:t>VDC approved cleaner and cleaning method</w:t>
            </w:r>
          </w:p>
        </w:tc>
      </w:tr>
      <w:tr w:rsidR="004F4B84" w14:paraId="60918F24" w14:textId="77777777">
        <w:tc>
          <w:tcPr>
            <w:tcW w:w="2484" w:type="dxa"/>
          </w:tcPr>
          <w:p w14:paraId="01381FB4" w14:textId="77777777" w:rsidR="004F4B84" w:rsidRDefault="004F4B84">
            <w:pPr>
              <w:pStyle w:val="ToolGreenText"/>
              <w:rPr>
                <w:sz w:val="20"/>
              </w:rPr>
            </w:pPr>
          </w:p>
        </w:tc>
        <w:tc>
          <w:tcPr>
            <w:tcW w:w="2484" w:type="dxa"/>
          </w:tcPr>
          <w:p w14:paraId="6124EC7E" w14:textId="77777777" w:rsidR="004F4B84" w:rsidRDefault="004F4B84">
            <w:pPr>
              <w:pStyle w:val="ToolGreenText"/>
              <w:rPr>
                <w:sz w:val="20"/>
              </w:rPr>
            </w:pPr>
          </w:p>
        </w:tc>
      </w:tr>
    </w:tbl>
    <w:p w14:paraId="4B2D3690" w14:textId="77777777" w:rsidR="004F4B84" w:rsidRDefault="004F4B84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4F4B84" w14:paraId="448DE29B" w14:textId="77777777">
        <w:tc>
          <w:tcPr>
            <w:tcW w:w="4968" w:type="dxa"/>
          </w:tcPr>
          <w:p w14:paraId="20930E07" w14:textId="77777777" w:rsidR="004F4B84" w:rsidRDefault="004F4B84">
            <w:pPr>
              <w:pStyle w:val="PrepText"/>
            </w:pPr>
          </w:p>
        </w:tc>
      </w:tr>
    </w:tbl>
    <w:p w14:paraId="123B39C4" w14:textId="77777777" w:rsidR="004F4B84" w:rsidRDefault="004F4B84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4F4B84" w14:paraId="3DE961C6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0523C56F" w14:textId="77777777"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14:paraId="4859F3C3" w14:textId="77777777" w:rsidR="004F4B84" w:rsidRDefault="004F4B84">
            <w:pPr>
              <w:pStyle w:val="PrepText"/>
            </w:pPr>
            <w:r>
              <w:t>Accessory</w:t>
            </w:r>
          </w:p>
        </w:tc>
      </w:tr>
      <w:tr w:rsidR="004F4B84" w14:paraId="5067C1E6" w14:textId="77777777" w:rsidTr="00EC314C">
        <w:tc>
          <w:tcPr>
            <w:tcW w:w="792" w:type="dxa"/>
            <w:tcBorders>
              <w:top w:val="single" w:sz="6" w:space="0" w:color="auto"/>
              <w:bottom w:val="single" w:sz="6" w:space="0" w:color="auto"/>
            </w:tcBorders>
          </w:tcPr>
          <w:p w14:paraId="3D58ABEB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14:paraId="0DC818B0" w14:textId="77777777" w:rsidR="004F4B84" w:rsidRDefault="004F4B84">
            <w:pPr>
              <w:pStyle w:val="PrepText"/>
            </w:pPr>
          </w:p>
        </w:tc>
      </w:tr>
      <w:tr w:rsidR="00EC314C" w14:paraId="7CA13AEA" w14:textId="77777777">
        <w:tc>
          <w:tcPr>
            <w:tcW w:w="792" w:type="dxa"/>
            <w:tcBorders>
              <w:top w:val="single" w:sz="6" w:space="0" w:color="auto"/>
            </w:tcBorders>
          </w:tcPr>
          <w:p w14:paraId="3786639B" w14:textId="77777777" w:rsidR="00EC314C" w:rsidRDefault="00EC314C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14:paraId="39A7FCFD" w14:textId="77777777" w:rsidR="00EC314C" w:rsidRDefault="00EC314C">
            <w:pPr>
              <w:pStyle w:val="PrepText"/>
            </w:pPr>
          </w:p>
        </w:tc>
      </w:tr>
    </w:tbl>
    <w:p w14:paraId="505E2E60" w14:textId="77777777" w:rsidR="004F4B84" w:rsidRDefault="004F4B84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14:paraId="4C05F383" w14:textId="77777777" w:rsidR="003E132A" w:rsidRDefault="003E132A">
      <w:pPr>
        <w:jc w:val="center"/>
        <w:rPr>
          <w:sz w:val="20"/>
        </w:rPr>
      </w:pPr>
    </w:p>
    <w:p w14:paraId="66B960D5" w14:textId="77777777" w:rsidR="004F4B84" w:rsidRDefault="004F4B84">
      <w:pPr>
        <w:pStyle w:val="PrepTitle"/>
        <w:rPr>
          <w:b w:val="0"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14:paraId="5DB27B68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70C4B327" w14:textId="77777777"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4519CEF6" w14:textId="77777777"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A258D82" w14:textId="77777777"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 w14:paraId="6671A6B2" w14:textId="77777777">
        <w:tc>
          <w:tcPr>
            <w:tcW w:w="792" w:type="dxa"/>
            <w:tcBorders>
              <w:top w:val="single" w:sz="6" w:space="0" w:color="auto"/>
            </w:tcBorders>
          </w:tcPr>
          <w:p w14:paraId="2335340D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4B1AA672" w14:textId="77777777"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58704771" w14:textId="77777777" w:rsidR="004F4B84" w:rsidRDefault="004F4B84">
            <w:pPr>
              <w:pStyle w:val="PrepText"/>
            </w:pPr>
          </w:p>
        </w:tc>
      </w:tr>
    </w:tbl>
    <w:p w14:paraId="3114E30A" w14:textId="3C91B44B" w:rsidR="004F4B84" w:rsidRDefault="00C02041" w:rsidP="00C02041">
      <w:pPr>
        <w:pStyle w:val="PrepTitle"/>
        <w:spacing w:before="0"/>
      </w:pPr>
      <w:r>
        <w:br w:type="column"/>
      </w:r>
      <w:r w:rsidR="004F4B84">
        <w:lastRenderedPageBreak/>
        <w:t>Legend</w:t>
      </w:r>
    </w:p>
    <w:p w14:paraId="0956D173" w14:textId="77777777" w:rsidR="004F4B84" w:rsidRDefault="00F929EA"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568D18AE" wp14:editId="7BCD89D5">
                <wp:simplePos x="0" y="0"/>
                <wp:positionH relativeFrom="column">
                  <wp:posOffset>-17780</wp:posOffset>
                </wp:positionH>
                <wp:positionV relativeFrom="paragraph">
                  <wp:posOffset>46727</wp:posOffset>
                </wp:positionV>
                <wp:extent cx="3169920" cy="2568575"/>
                <wp:effectExtent l="0" t="0" r="11430" b="3175"/>
                <wp:wrapNone/>
                <wp:docPr id="88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89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EC917A" w14:textId="77777777" w:rsidR="0048265B" w:rsidRDefault="0048265B" w:rsidP="00D63FB9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14:paraId="5E95B771" w14:textId="77777777" w:rsidR="0048265B" w:rsidRDefault="0048265B" w:rsidP="00D63FB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14:paraId="30AB6280" w14:textId="77777777" w:rsidR="0048265B" w:rsidRDefault="0048265B" w:rsidP="00D63FB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14:paraId="39EE8EA2" w14:textId="77777777" w:rsidR="0048265B" w:rsidRDefault="0048265B" w:rsidP="00D63FB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14:paraId="0FE2B74B" w14:textId="77777777" w:rsidR="0048265B" w:rsidRDefault="0048265B" w:rsidP="00D63FB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376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377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378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379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5" name="Group 380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231" name="Line 381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382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5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D18AE" id="Group 373" o:spid="_x0000_s1026" style="position:absolute;margin-left:-1.4pt;margin-top:3.7pt;width:249.6pt;height:202.25pt;z-index:251590656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4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tb0HDAAAA2wAAAA8AAABkcnMvZG93bnJldi54bWxEj0FrAjEUhO8F/0N4greatQexq1FkQRC0&#10;lNpevD2S525w87Ikqbv665tCocdhZr5hVpvBteJGIVrPCmbTAgSx9sZyreDrc/e8ABETssHWMym4&#10;U4TNevS0wtL4nj/odkq1yBCOJSpoUupKKaNuyGGc+o44excfHKYsQy1NwD7DXStfimIuHVrOCw12&#10;VDWkr6dvp4CPh/e3fa9tqM40aP2oqou3Sk3Gw3YJItGQ/sN/7b1RsHiF3y/5B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1vQcMAAADbAAAADwAAAAAAAAAAAAAAAACf&#10;AgAAZHJzL2Rvd25yZXYueG1sUEsFBgAAAAAEAAQA9wAAAI8DAAAAAA==&#10;">
                  <v:imagedata r:id="rId19" o:title="" croptop="42639f" cropbottom="17756f" cropleft="15483f" cropright="45072f"/>
                </v:shape>
                <v:rect id="Rectangle 375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ZdL8A&#10;AADbAAAADwAAAGRycy9kb3ducmV2LnhtbERPS4vCMBC+L/gfwgheljXVg6tdo6ggiHjxAV6HZrYt&#10;20xKM63135uDsMeP771c965SHTWh9GxgMk5AEWfelpwbuF33X3NQQZAtVp7JwJMCrFeDjyWm1j/4&#10;TN1FchVDOKRooBCpU61DVpDDMPY1ceR+feNQImxybRt8xHBX6WmSzLTDkmNDgTXtCsr+Lq0z0N3v&#10;py3dWj3pUL4/D8dWyhkZMxr2mx9QQr38i9/ugzWwiOvjl/gD9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N9l0vwAAANsAAAAPAAAAAAAAAAAAAAAAAJgCAABkcnMvZG93bnJl&#10;di54bWxQSwUGAAAAAAQABAD1AAAAhAMAAAAA&#10;" filled="f" stroked="f">
                  <v:textbox inset="1pt,1pt,1pt,1pt">
                    <w:txbxContent>
                      <w:p w14:paraId="10EC917A" w14:textId="77777777" w:rsidR="0048265B" w:rsidRDefault="0048265B" w:rsidP="00D63FB9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14:paraId="5E95B771" w14:textId="77777777" w:rsidR="0048265B" w:rsidRDefault="0048265B" w:rsidP="00D63FB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14:paraId="30AB6280" w14:textId="77777777" w:rsidR="0048265B" w:rsidRDefault="0048265B" w:rsidP="00D63FB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14:paraId="39EE8EA2" w14:textId="77777777" w:rsidR="0048265B" w:rsidRDefault="0048265B" w:rsidP="00D63FB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14:paraId="0FE2B74B" w14:textId="77777777" w:rsidR="0048265B" w:rsidRDefault="0048265B" w:rsidP="00D63FB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376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UkW/AAAAA2wAAAA8AAABkcnMvZG93bnJldi54bWxEj82KAjEQhO/CvkPohb1p4oJ/oxlZBEHx&#10;pLsP0Ex6fphJZ0iijm+/EQSPRVV9RW22g+3EjXxoHGuYThQI4sKZhisNf7/78RJEiMgGO8ek4UEB&#10;tvnHaIOZcXc+0+0SK5EgHDLUUMfYZ1KGoiaLYeJ64uSVzluMSfpKGo/3BLed/FZqLi02nBZq7GlX&#10;U9FerlbDwl+jPxXkH0tlTKvKWTnbHbX++hx+1iAiDfEdfrUPRsNqCs8v6QfI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tSRb8AAAADbAAAADwAAAAAAAAAAAAAAAACfAgAA&#10;ZHJzL2Rvd25yZXYueG1sUEsFBgAAAAAEAAQA9wAAAIwDAAAAAA==&#10;">
                  <v:imagedata r:id="rId20" o:title="stop_2"/>
                </v:shape>
                <v:shape id="Picture 377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PfWHEAAAA2wAAAA8AAABkcnMvZG93bnJldi54bWxEj0FrwkAUhO+F/oflFbxI3Si02Ogqkirt&#10;sUbR6yP7TILZt2F3a6K/3i0IPQ4z8w0zX/amERdyvrasYDxKQBAXVtdcKtjvNq9TED4ga2wsk4Ir&#10;eVgunp/mmGrb8ZYueShFhLBPUUEVQptK6YuKDPqRbYmjd7LOYIjSlVI77CLcNHKSJO/SYM1xocKW&#10;soqKc/5rFLivQ2YpeTue5X7YrW8/+WfeZEoNXvrVDESgPvyHH+1vreBjAn9f4g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PfWHEAAAA2wAAAA8AAAAAAAAAAAAAAAAA&#10;nwIAAGRycy9kb3ducmV2LnhtbFBLBQYAAAAABAAEAPcAAACQAwAAAAA=&#10;">
                  <v:imagedata r:id="rId21" o:title="safety_2"/>
                </v:shape>
                <v:shape id="Picture 378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jCGzEAAAA2wAAAA8AAABkcnMvZG93bnJldi54bWxEj0FrwkAUhO+F/oflFXprNlYqbXQTpGAo&#10;eCja9P7IPpNo9m3YXTX667sFweMwM98wi2I0vTiR851lBZMkBUFcW91xo6D6Wb28g/ABWWNvmRRc&#10;yEORPz4sMNP2zBs6bUMjIoR9hgraEIZMSl+3ZNAndiCO3s46gyFK10jt8BzhppevaTqTBjuOCy0O&#10;9NlSfdgejYLyWi3f5CQM036/3ny7rrz8VqVSz0/jcg4i0Bju4Vv7Syv4mML/l/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jCGzEAAAA2wAAAA8AAAAAAAAAAAAAAAAA&#10;nwIAAGRycy9kb3ducmV2LnhtbFBLBQYAAAAABAAEAPcAAACQAwAAAAA=&#10;">
                  <v:imagedata r:id="rId22" o:title="caution_2"/>
                </v:shape>
                <v:shape id="Picture 379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9yzDEAAAA2wAAAA8AAABkcnMvZG93bnJldi54bWxEj1trwkAUhN8L/Q/LKfimGy8pNnWVIgRE&#10;kFIv76fZ0yQ1ezbsrjH+e7cg9HGYmW+Yxao3jejI+dqygvEoAUFcWF1zqeB4yIdzED4ga2wsk4Ib&#10;eVgtn58WmGl75S/q9qEUEcI+QwVVCG0mpS8qMuhHtiWO3o91BkOUrpTa4TXCTSMnSfIqDdYcFyps&#10;aV1Rcd5fjILu/E3Tz3Gaunw7+y1SedoFypUavPQf7yAC9eE//GhvtIK3Gfx9i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9yzDEAAAA2wAAAA8AAAAAAAAAAAAAAAAA&#10;nwIAAGRycy9kb3ducmV2LnhtbFBLBQYAAAAABAAEAPcAAACQAwAAAAA=&#10;">
                  <v:imagedata r:id="rId23" o:title="tool"/>
                </v:shape>
                <v:group id="Group 380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o:lock v:ext="edit" aspectratio="t"/>
                  <v:line id="Line 381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XHLsMAAADcAAAADwAAAGRycy9kb3ducmV2LnhtbESPT4vCMBTE78J+h/AWvNnUP8hSjSLC&#10;Qg/uwSru9dE8m2LzUpusdr+9EQSPw8z8hlmue9uIG3W+dqxgnKQgiEuna64UHA/foy8QPiBrbByT&#10;gn/ysF59DJaYaXfnPd2KUIkIYZ+hAhNCm0npS0MWfeJa4uidXWcxRNlVUnd4j3DbyEmazqXFmuOC&#10;wZa2hspL8WcVzH5yo3/7nd/t0/xE9XW2vRZOqeFnv1mACNSHd/jVzrWCyXQMzzPx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lxy7DAAAA3AAAAA8AAAAAAAAAAAAA&#10;AAAAoQIAAGRycy9kb3ducmV2LnhtbFBLBQYAAAAABAAEAPkAAACRAwAAAAA=&#10;" strokeweight="2.25pt"/>
                  <v:line id="Line 382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JktsQAAADcAAAADwAAAGRycy9kb3ducmV2LnhtbESPwWrDMBBE74X8g9hAb42c1JTgRgkh&#10;UPDBOcQN6XWxtpaptbIt1Xb+vioUehxm5g2zO8y2FSMNvnGsYL1KQBBXTjdcK7i+vz1tQfiArLF1&#10;TAru5OGwXzzsMNNu4guNZahFhLDPUIEJocuk9JUhi37lOuLofbrBYohyqKUecIpw28pNkrxIiw3H&#10;BYMdnQxVX+W3VZCec6M/5sIXlyS/UdOnp750Sj0u5+MriEBz+A//tXOtYPOcwu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mS2xAAAANwAAAAPAAAAAAAAAAAA&#10;AAAAAKECAABkcnMvZG93bnJldi54bWxQSwUGAAAAAAQABAD5AAAAkgMAAAAA&#10;" strokeweight="2.25pt"/>
                </v:group>
                <v:rect id="Rectangle 383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ezsYA&#10;AADcAAAADwAAAGRycy9kb3ducmV2LnhtbESP3WoCMRSE7wu+QziF3hTN+ousRpFCoWChuK2gd4fk&#10;uLt0c7JNUl3fvikIXg4z8w2zXHe2EWfyoXasYDjIQBBrZ2ouFXx9vvbnIEJENtg4JgVXCrBe9R6W&#10;mBt34R2di1iKBOGQo4IqxjaXMuiKLIaBa4mTd3LeYkzSl9J4vCS4beQoy2bSYs1pocKWXirS38Wv&#10;VfA8mVmzP/xc/bHYHvYfc715D1qpp8duswARqYv38K39ZhSMxlP4P5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bezsYAAADcAAAADwAAAAAAAAAAAAAAAACYAgAAZHJz&#10;L2Rvd25yZXYueG1sUEsFBgAAAAAEAAQA9QAAAIsDAAAAAA==&#10;" filled="f" strokeweight="1.5pt"/>
              </v:group>
            </w:pict>
          </mc:Fallback>
        </mc:AlternateContent>
      </w:r>
    </w:p>
    <w:p w14:paraId="62ADE1F2" w14:textId="77777777" w:rsidR="004F4B84" w:rsidRDefault="004F4B84"/>
    <w:p w14:paraId="43C1F175" w14:textId="77777777" w:rsidR="004F4B84" w:rsidRDefault="004F4B84"/>
    <w:p w14:paraId="0258E89A" w14:textId="77777777" w:rsidR="00624749" w:rsidRDefault="00624749"/>
    <w:p w14:paraId="27E02048" w14:textId="77777777" w:rsidR="00624749" w:rsidRDefault="00624749"/>
    <w:p w14:paraId="5C4336CF" w14:textId="77777777" w:rsidR="00624749" w:rsidRDefault="00624749"/>
    <w:p w14:paraId="199A8D13" w14:textId="77777777" w:rsidR="00624749" w:rsidRDefault="00624749"/>
    <w:p w14:paraId="5922DEA1" w14:textId="77777777" w:rsidR="00624749" w:rsidRDefault="00624749"/>
    <w:p w14:paraId="29C3A054" w14:textId="77777777" w:rsidR="00624749" w:rsidRDefault="00624749"/>
    <w:p w14:paraId="50EA8830" w14:textId="77777777" w:rsidR="00624749" w:rsidRDefault="00624749"/>
    <w:p w14:paraId="507772D4" w14:textId="77777777" w:rsidR="00624749" w:rsidRDefault="00624749"/>
    <w:p w14:paraId="117CFD3E" w14:textId="77777777" w:rsidR="00624749" w:rsidRDefault="00624749"/>
    <w:p w14:paraId="030BFF48" w14:textId="77777777" w:rsidR="00624749" w:rsidRDefault="00624749"/>
    <w:p w14:paraId="7E4D12C4" w14:textId="77777777" w:rsidR="00624749" w:rsidRDefault="00624749"/>
    <w:p w14:paraId="6DD5F073" w14:textId="77777777" w:rsidR="00624749" w:rsidRDefault="00624749"/>
    <w:p w14:paraId="4376574D" w14:textId="7D787C00" w:rsidR="00624749" w:rsidRDefault="00CA6631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063E9CF" wp14:editId="4BF9C8DB">
                <wp:simplePos x="0" y="0"/>
                <wp:positionH relativeFrom="column">
                  <wp:posOffset>777240</wp:posOffset>
                </wp:positionH>
                <wp:positionV relativeFrom="paragraph">
                  <wp:posOffset>1962785</wp:posOffset>
                </wp:positionV>
                <wp:extent cx="1714500" cy="2286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E2944" w14:textId="7C844AA4" w:rsidR="0048265B" w:rsidRDefault="0048265B" w:rsidP="00CA663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REAR SILL RH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63E9CF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37" type="#_x0000_t202" style="position:absolute;margin-left:61.2pt;margin-top:154.55pt;width:135pt;height:1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IYnrAIAAKw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" filled="f" stroked="f">
                <v:textbox>
                  <w:txbxContent>
                    <w:p w14:paraId="628E2944" w14:textId="7C844AA4" w:rsidR="0048265B" w:rsidRDefault="0048265B" w:rsidP="00CA663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REAR SILL RH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6F60D09" wp14:editId="489B689A">
                <wp:simplePos x="0" y="0"/>
                <wp:positionH relativeFrom="column">
                  <wp:posOffset>777240</wp:posOffset>
                </wp:positionH>
                <wp:positionV relativeFrom="paragraph">
                  <wp:posOffset>934085</wp:posOffset>
                </wp:positionV>
                <wp:extent cx="1714500" cy="2286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51D55" w14:textId="754BCD6C" w:rsidR="0048265B" w:rsidRDefault="0048265B" w:rsidP="00CA663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FRONT SILL RH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60D09" id="Text Box 64" o:spid="_x0000_s1038" type="#_x0000_t202" style="position:absolute;margin-left:61.2pt;margin-top:73.55pt;width:135pt;height:1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q1rQIAAKwFAAAOAAAAZHJzL2Uyb0RvYy54bWysVE1v2zAMvQ/YfxB0T21nTto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" filled="f" stroked="f">
                <v:textbox>
                  <w:txbxContent>
                    <w:p w14:paraId="6A551D55" w14:textId="754BCD6C" w:rsidR="0048265B" w:rsidRDefault="0048265B" w:rsidP="00CA663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FRONT SILL RH</w:t>
                      </w:r>
                    </w:p>
                  </w:txbxContent>
                </v:textbox>
              </v:shape>
            </w:pict>
          </mc:Fallback>
        </mc:AlternateContent>
      </w:r>
      <w:r w:rsidR="008C3854">
        <w:rPr>
          <w:noProof/>
        </w:rPr>
        <w:drawing>
          <wp:inline distT="0" distB="0" distL="0" distR="0" wp14:anchorId="46315D49" wp14:editId="0D08BD21">
            <wp:extent cx="3150198" cy="2209147"/>
            <wp:effectExtent l="25400" t="25400" r="25400" b="266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98" cy="220914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FFF1A0" w14:textId="77777777" w:rsidR="00EC314C" w:rsidRPr="00EC314C" w:rsidRDefault="00EC314C">
      <w:pPr>
        <w:rPr>
          <w:sz w:val="16"/>
        </w:rPr>
      </w:pPr>
    </w:p>
    <w:p w14:paraId="4EE559FF" w14:textId="77777777" w:rsidR="00624749" w:rsidRDefault="00F929EA"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985605B" wp14:editId="234C650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208020" cy="2514600"/>
                <wp:effectExtent l="0" t="0" r="1778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A96AE" w14:textId="4DB12353" w:rsidR="0048265B" w:rsidRPr="001429CE" w:rsidRDefault="0048265B" w:rsidP="00C02041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Care must be taken when installing this accessory to ensure damage does not occur to the vehicle.  The installation of this accessory should follo</w:t>
                            </w:r>
                            <w:r>
                              <w:rPr>
                                <w:sz w:val="20"/>
                              </w:rPr>
                              <w:t>w approved guidelines to ensure</w:t>
                            </w:r>
                            <w:r w:rsidR="00C02041">
                              <w:rPr>
                                <w:sz w:val="20"/>
                              </w:rPr>
                              <w:t xml:space="preserve"> </w:t>
                            </w:r>
                            <w:r w:rsidRPr="001429CE">
                              <w:rPr>
                                <w:sz w:val="20"/>
                              </w:rPr>
                              <w:t>a quality installation.</w:t>
                            </w:r>
                          </w:p>
                          <w:p w14:paraId="4B936727" w14:textId="77777777" w:rsidR="0048265B" w:rsidRPr="001429CE" w:rsidRDefault="0048265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14:paraId="70E92A1E" w14:textId="77777777" w:rsidR="0048265B" w:rsidRDefault="0048265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These guidelines can be found in the</w:t>
                            </w:r>
                            <w:r>
                              <w:rPr>
                                <w:sz w:val="20"/>
                              </w:rPr>
                              <w:t xml:space="preserve"> "Accessory</w:t>
                            </w:r>
                          </w:p>
                          <w:p w14:paraId="3C01B0C4" w14:textId="0C22A7E1" w:rsidR="0048265B" w:rsidRPr="001429CE" w:rsidRDefault="0048265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Installation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429CE">
                              <w:rPr>
                                <w:sz w:val="20"/>
                              </w:rPr>
                              <w:t>Practices" document.</w:t>
                            </w:r>
                          </w:p>
                          <w:p w14:paraId="27E73063" w14:textId="77777777" w:rsidR="0048265B" w:rsidRPr="001429CE" w:rsidRDefault="0048265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14:paraId="6B380FFE" w14:textId="77777777" w:rsidR="0048265B" w:rsidRPr="001429CE" w:rsidRDefault="0048265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This document covers such items as:-</w:t>
                            </w:r>
                          </w:p>
                          <w:p w14:paraId="60CA6ECB" w14:textId="77777777" w:rsidR="0048265B" w:rsidRPr="001429CE" w:rsidRDefault="0048265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Vehicle Protection (use of covers and blankets, cleaning chemicals, etc.).</w:t>
                            </w:r>
                          </w:p>
                          <w:p w14:paraId="510954C3" w14:textId="77777777" w:rsidR="0048265B" w:rsidRPr="001429CE" w:rsidRDefault="0048265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Safety (eye protection, rechecking torque procedure, etc.).</w:t>
                            </w:r>
                          </w:p>
                          <w:p w14:paraId="6E058FB5" w14:textId="77777777" w:rsidR="0048265B" w:rsidRPr="001429CE" w:rsidRDefault="0048265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Vehicle Disassembly/Reassembly (panel removal, part storage, etc.).</w:t>
                            </w:r>
                          </w:p>
                          <w:p w14:paraId="66670EE8" w14:textId="77777777" w:rsidR="0048265B" w:rsidRPr="001429CE" w:rsidRDefault="0048265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Electrical Component Disassembly/Reassembly (battery disconnection, connector removal, etc.).</w:t>
                            </w:r>
                          </w:p>
                          <w:p w14:paraId="1AB3D9BD" w14:textId="77777777" w:rsidR="0048265B" w:rsidRPr="001429CE" w:rsidRDefault="0048265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14:paraId="00B4DA04" w14:textId="77777777" w:rsidR="0048265B" w:rsidRPr="001429CE" w:rsidRDefault="0048265B" w:rsidP="000B6C0E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 xml:space="preserve">Please see your </w:t>
                            </w:r>
                            <w:r>
                              <w:rPr>
                                <w:sz w:val="20"/>
                              </w:rPr>
                              <w:t>Toyota</w:t>
                            </w:r>
                            <w:r w:rsidRPr="001429CE">
                              <w:rPr>
                                <w:sz w:val="20"/>
                              </w:rPr>
                              <w:t xml:space="preserve"> dealer for a copy of this document.</w:t>
                            </w:r>
                          </w:p>
                          <w:p w14:paraId="351C8154" w14:textId="77777777" w:rsidR="0048265B" w:rsidRDefault="0048265B"/>
                        </w:txbxContent>
                      </wps:txbx>
                      <wps:bodyPr rot="0" vert="horz" wrap="square" lIns="18288" tIns="18288" rIns="18288" bIns="18288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560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9" type="#_x0000_t202" style="position:absolute;margin-left:0;margin-top:0;width:252.6pt;height:198pt;z-index:2516060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" strokeweight="1pt">
                <v:textbox inset="1.44pt,1.44pt,1.44pt,1.44pt">
                  <w:txbxContent>
                    <w:p w14:paraId="3E9A96AE" w14:textId="4DB12353" w:rsidR="0048265B" w:rsidRPr="001429CE" w:rsidRDefault="0048265B" w:rsidP="00C02041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Care must be taken when installing this accessory to ensure damage does not occur to the vehicle.  The installation of this accessory should follo</w:t>
                      </w:r>
                      <w:r>
                        <w:rPr>
                          <w:sz w:val="20"/>
                        </w:rPr>
                        <w:t>w approved guidelines to ensure</w:t>
                      </w:r>
                      <w:r w:rsidR="00C02041">
                        <w:rPr>
                          <w:sz w:val="20"/>
                        </w:rPr>
                        <w:t xml:space="preserve"> </w:t>
                      </w:r>
                      <w:r w:rsidRPr="001429CE">
                        <w:rPr>
                          <w:sz w:val="20"/>
                        </w:rPr>
                        <w:t>a quality installation.</w:t>
                      </w:r>
                    </w:p>
                    <w:p w14:paraId="4B936727" w14:textId="77777777" w:rsidR="0048265B" w:rsidRPr="001429CE" w:rsidRDefault="0048265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14:paraId="70E92A1E" w14:textId="77777777" w:rsidR="0048265B" w:rsidRDefault="0048265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These guidelines can be found in the</w:t>
                      </w:r>
                      <w:r>
                        <w:rPr>
                          <w:sz w:val="20"/>
                        </w:rPr>
                        <w:t xml:space="preserve"> "Accessory</w:t>
                      </w:r>
                    </w:p>
                    <w:p w14:paraId="3C01B0C4" w14:textId="0C22A7E1" w:rsidR="0048265B" w:rsidRPr="001429CE" w:rsidRDefault="0048265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Installation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429CE">
                        <w:rPr>
                          <w:sz w:val="20"/>
                        </w:rPr>
                        <w:t>Practices" document.</w:t>
                      </w:r>
                    </w:p>
                    <w:p w14:paraId="27E73063" w14:textId="77777777" w:rsidR="0048265B" w:rsidRPr="001429CE" w:rsidRDefault="0048265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14:paraId="6B380FFE" w14:textId="77777777" w:rsidR="0048265B" w:rsidRPr="001429CE" w:rsidRDefault="0048265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This document covers such items as:-</w:t>
                      </w:r>
                    </w:p>
                    <w:p w14:paraId="60CA6ECB" w14:textId="77777777" w:rsidR="0048265B" w:rsidRPr="001429CE" w:rsidRDefault="0048265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Vehicle Protection (use of covers and blankets, cleaning chemicals, etc.).</w:t>
                      </w:r>
                    </w:p>
                    <w:p w14:paraId="510954C3" w14:textId="77777777" w:rsidR="0048265B" w:rsidRPr="001429CE" w:rsidRDefault="0048265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Safety (eye protection, rechecking torque procedure, etc.).</w:t>
                      </w:r>
                    </w:p>
                    <w:p w14:paraId="6E058FB5" w14:textId="77777777" w:rsidR="0048265B" w:rsidRPr="001429CE" w:rsidRDefault="0048265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Vehicle Disassembly/Reassembly (panel removal, part storage, etc.).</w:t>
                      </w:r>
                    </w:p>
                    <w:p w14:paraId="66670EE8" w14:textId="77777777" w:rsidR="0048265B" w:rsidRPr="001429CE" w:rsidRDefault="0048265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Electrical Component Disassembly/Reassembly (battery disconnection, connector removal, etc.).</w:t>
                      </w:r>
                    </w:p>
                    <w:p w14:paraId="1AB3D9BD" w14:textId="77777777" w:rsidR="0048265B" w:rsidRPr="001429CE" w:rsidRDefault="0048265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14:paraId="00B4DA04" w14:textId="77777777" w:rsidR="0048265B" w:rsidRPr="001429CE" w:rsidRDefault="0048265B" w:rsidP="000B6C0E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 xml:space="preserve">Please see your </w:t>
                      </w:r>
                      <w:r>
                        <w:rPr>
                          <w:sz w:val="20"/>
                        </w:rPr>
                        <w:t>Toyota</w:t>
                      </w:r>
                      <w:r w:rsidRPr="001429CE">
                        <w:rPr>
                          <w:sz w:val="20"/>
                        </w:rPr>
                        <w:t xml:space="preserve"> dealer for a copy of this document.</w:t>
                      </w:r>
                    </w:p>
                    <w:p w14:paraId="351C8154" w14:textId="77777777" w:rsidR="0048265B" w:rsidRDefault="0048265B"/>
                  </w:txbxContent>
                </v:textbox>
              </v:shape>
            </w:pict>
          </mc:Fallback>
        </mc:AlternateContent>
      </w:r>
    </w:p>
    <w:p w14:paraId="4FBA616E" w14:textId="77777777" w:rsidR="00624749" w:rsidRDefault="00624749">
      <w:pPr>
        <w:sectPr w:rsidR="00624749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14:paraId="3C3891FA" w14:textId="77777777" w:rsidR="00A07190" w:rsidRPr="00EB6BD0" w:rsidRDefault="00A07190" w:rsidP="006D5F55">
      <w:pPr>
        <w:ind w:left="-5130" w:right="-36"/>
        <w:rPr>
          <w:sz w:val="1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02"/>
        <w:gridCol w:w="4508"/>
        <w:gridCol w:w="1009"/>
        <w:gridCol w:w="1135"/>
        <w:gridCol w:w="1368"/>
      </w:tblGrid>
      <w:tr w:rsidR="00256FCC" w14:paraId="65752982" w14:textId="77777777" w:rsidTr="0030748C">
        <w:tc>
          <w:tcPr>
            <w:tcW w:w="2430" w:type="dxa"/>
            <w:vMerge w:val="restart"/>
            <w:vAlign w:val="bottom"/>
          </w:tcPr>
          <w:p w14:paraId="6144F591" w14:textId="77777777" w:rsidR="00493E06" w:rsidRDefault="00826E29" w:rsidP="0061182F">
            <w:pPr>
              <w:ind w:right="-36"/>
              <w:jc w:val="center"/>
            </w:pPr>
            <w:r>
              <w:rPr>
                <w:noProof/>
              </w:rPr>
              <w:drawing>
                <wp:inline distT="0" distB="0" distL="0" distR="0" wp14:anchorId="5486ACF3" wp14:editId="44CC35FA">
                  <wp:extent cx="1345997" cy="148498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P-Install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97" cy="148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D9C09" w14:textId="77777777" w:rsidR="0061182F" w:rsidRPr="00EB6BD0" w:rsidRDefault="0061182F" w:rsidP="0061182F">
            <w:pPr>
              <w:ind w:right="-36"/>
              <w:jc w:val="center"/>
              <w:rPr>
                <w:sz w:val="14"/>
              </w:rPr>
            </w:pPr>
          </w:p>
          <w:p w14:paraId="2CA7CF60" w14:textId="77777777" w:rsidR="00041E7C" w:rsidRPr="00041E7C" w:rsidRDefault="00041E7C" w:rsidP="0061182F">
            <w:pPr>
              <w:ind w:right="-36"/>
              <w:jc w:val="center"/>
              <w:rPr>
                <w:rFonts w:ascii="Arial" w:hAnsi="Arial" w:cs="Arial"/>
                <w:b/>
              </w:rPr>
            </w:pPr>
            <w:r w:rsidRPr="00041E7C">
              <w:rPr>
                <w:rFonts w:ascii="Arial" w:hAnsi="Arial" w:cs="Arial"/>
                <w:b/>
                <w:sz w:val="16"/>
              </w:rPr>
              <w:t>STORAGE</w:t>
            </w:r>
          </w:p>
        </w:tc>
        <w:tc>
          <w:tcPr>
            <w:tcW w:w="4616" w:type="dxa"/>
            <w:vMerge w:val="restart"/>
            <w:vAlign w:val="center"/>
          </w:tcPr>
          <w:p w14:paraId="3CCB6201" w14:textId="77777777" w:rsidR="00493E06" w:rsidRDefault="00A4494D" w:rsidP="005816B0">
            <w:pPr>
              <w:ind w:right="-36"/>
              <w:jc w:val="center"/>
            </w:pPr>
            <w:r>
              <w:rPr>
                <w:noProof/>
              </w:rPr>
              <w:object w:dxaOrig="1440" w:dyaOrig="1440" w14:anchorId="6B6EC9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84" type="#_x0000_t75" style="position:absolute;left:0;text-align:left;margin-left:188.5pt;margin-top:7.15pt;width:27.55pt;height:24.05pt;z-index:251660288;mso-position-horizontal-relative:text;mso-position-vertical-relative:text;mso-width-relative:page;mso-height-relative:page">
                  <v:imagedata r:id="rId26" o:title=""/>
                </v:shape>
                <o:OLEObject Type="Embed" ProgID="PBrush" ShapeID="_x0000_s1284" DrawAspect="Content" ObjectID="_1505049697" r:id="rId27"/>
              </w:object>
            </w:r>
          </w:p>
          <w:p w14:paraId="617B88D1" w14:textId="77777777" w:rsidR="00041E7C" w:rsidRPr="00EB6BD0" w:rsidRDefault="00F929EA" w:rsidP="005816B0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noProof/>
                <w:sz w:val="16"/>
              </w:rPr>
              <w:drawing>
                <wp:inline distT="0" distB="0" distL="0" distR="0" wp14:anchorId="14248817" wp14:editId="693F8465">
                  <wp:extent cx="2768803" cy="119603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r-Temp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803" cy="11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CAC91" w14:textId="77777777" w:rsidR="00041E7C" w:rsidRPr="00EB6BD0" w:rsidRDefault="00041E7C" w:rsidP="005816B0">
            <w:pPr>
              <w:ind w:right="-36"/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41B50D11" w14:textId="77777777" w:rsidR="00041E7C" w:rsidRDefault="00041E7C" w:rsidP="005816B0">
            <w:pPr>
              <w:ind w:right="-36"/>
              <w:jc w:val="center"/>
            </w:pPr>
            <w:r>
              <w:rPr>
                <w:rFonts w:ascii="Arial" w:hAnsi="Arial" w:cs="Arial"/>
                <w:b/>
                <w:sz w:val="16"/>
              </w:rPr>
              <w:t>INSTALLATION TEMPERATURE</w:t>
            </w:r>
          </w:p>
        </w:tc>
        <w:tc>
          <w:tcPr>
            <w:tcW w:w="2136" w:type="dxa"/>
            <w:gridSpan w:val="2"/>
            <w:vAlign w:val="bottom"/>
          </w:tcPr>
          <w:p w14:paraId="59C32F93" w14:textId="77777777" w:rsidR="00493E06" w:rsidRDefault="00493E06" w:rsidP="00370981">
            <w:pPr>
              <w:ind w:right="-36"/>
              <w:jc w:val="center"/>
              <w:rPr>
                <w:rFonts w:ascii="Arial" w:hAnsi="Arial" w:cs="Arial"/>
                <w:b/>
                <w:noProof/>
                <w:sz w:val="16"/>
              </w:rPr>
            </w:pPr>
            <w:r w:rsidRPr="00370981">
              <w:rPr>
                <w:rFonts w:ascii="Arial" w:hAnsi="Arial" w:cs="Arial"/>
                <w:b/>
                <w:noProof/>
                <w:sz w:val="16"/>
              </w:rPr>
              <w:drawing>
                <wp:inline distT="0" distB="0" distL="0" distR="0" wp14:anchorId="1825E477" wp14:editId="44C708F5">
                  <wp:extent cx="1242060" cy="795655"/>
                  <wp:effectExtent l="0" t="0" r="0" b="4445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4F18C" w14:textId="77777777" w:rsidR="00493E06" w:rsidRPr="00370981" w:rsidRDefault="00493E06" w:rsidP="00216533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 w:rsidRPr="00370981">
              <w:rPr>
                <w:rFonts w:ascii="Arial" w:hAnsi="Arial" w:cs="Arial"/>
                <w:b/>
                <w:noProof/>
                <w:sz w:val="16"/>
              </w:rPr>
              <w:t>CLEANER</w:t>
            </w:r>
          </w:p>
        </w:tc>
        <w:tc>
          <w:tcPr>
            <w:tcW w:w="1366" w:type="dxa"/>
          </w:tcPr>
          <w:p w14:paraId="48B344DA" w14:textId="77777777" w:rsidR="00493E06" w:rsidRPr="00267D65" w:rsidRDefault="00493E06" w:rsidP="0030748C">
            <w:pPr>
              <w:ind w:right="-36"/>
              <w:jc w:val="center"/>
              <w:rPr>
                <w:rFonts w:ascii="Arial" w:hAnsi="Arial" w:cs="Arial"/>
                <w:b/>
                <w:sz w:val="6"/>
              </w:rPr>
            </w:pPr>
          </w:p>
          <w:p w14:paraId="2065337E" w14:textId="77777777" w:rsidR="00493E06" w:rsidRPr="00370981" w:rsidRDefault="00493E06" w:rsidP="0030748C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</w:p>
        </w:tc>
      </w:tr>
      <w:tr w:rsidR="00C04E14" w14:paraId="15820696" w14:textId="77777777" w:rsidTr="00481C36">
        <w:trPr>
          <w:trHeight w:val="926"/>
        </w:trPr>
        <w:tc>
          <w:tcPr>
            <w:tcW w:w="2430" w:type="dxa"/>
            <w:vMerge/>
            <w:vAlign w:val="center"/>
          </w:tcPr>
          <w:p w14:paraId="5AC65E08" w14:textId="77777777" w:rsidR="00C04E14" w:rsidRDefault="00C04E14" w:rsidP="005816B0">
            <w:pPr>
              <w:ind w:right="-36"/>
              <w:jc w:val="center"/>
            </w:pPr>
          </w:p>
        </w:tc>
        <w:tc>
          <w:tcPr>
            <w:tcW w:w="4616" w:type="dxa"/>
            <w:vMerge/>
          </w:tcPr>
          <w:p w14:paraId="071231C6" w14:textId="77777777" w:rsidR="00C04E14" w:rsidRDefault="00C04E14">
            <w:pPr>
              <w:ind w:right="-36"/>
            </w:pPr>
          </w:p>
        </w:tc>
        <w:tc>
          <w:tcPr>
            <w:tcW w:w="1080" w:type="dxa"/>
            <w:vAlign w:val="center"/>
          </w:tcPr>
          <w:p w14:paraId="600C3CBD" w14:textId="2365243E" w:rsidR="00C04E14" w:rsidRDefault="00ED3568" w:rsidP="00370981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371006" behindDoc="0" locked="0" layoutInCell="1" allowOverlap="1" wp14:anchorId="2C714A98" wp14:editId="22AF78EC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-32385</wp:posOffset>
                  </wp:positionV>
                  <wp:extent cx="556260" cy="380365"/>
                  <wp:effectExtent l="0" t="0" r="0" b="635"/>
                  <wp:wrapNone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9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830742" w14:textId="77777777" w:rsidR="00C04E14" w:rsidRDefault="00C04E14" w:rsidP="00370981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4DBA5EB2" w14:textId="77777777" w:rsidR="00C04E14" w:rsidRDefault="00C04E14" w:rsidP="00370981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01CFA5D7" w14:textId="77777777" w:rsidR="00C04E14" w:rsidRDefault="00C04E14" w:rsidP="00216533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1619CE0C" w14:textId="77777777" w:rsidR="00C04E14" w:rsidRPr="00370981" w:rsidRDefault="005D755E" w:rsidP="00216533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FELT BLOCK</w:t>
            </w:r>
          </w:p>
        </w:tc>
        <w:tc>
          <w:tcPr>
            <w:tcW w:w="1056" w:type="dxa"/>
            <w:vAlign w:val="center"/>
          </w:tcPr>
          <w:p w14:paraId="77026AE4" w14:textId="77777777" w:rsidR="00481C36" w:rsidRPr="00A70EDB" w:rsidRDefault="005D755E" w:rsidP="00481C36">
            <w:pPr>
              <w:ind w:right="-36"/>
              <w:jc w:val="center"/>
            </w:pPr>
            <w:r>
              <w:object w:dxaOrig="3555" w:dyaOrig="2265" w14:anchorId="0AB10457">
                <v:shape id="_x0000_i1025" type="#_x0000_t75" style="width:45.35pt;height:28.55pt" o:ole="">
                  <v:imagedata r:id="rId31" o:title=""/>
                </v:shape>
                <o:OLEObject Type="Embed" ProgID="PBrush" ShapeID="_x0000_i1025" DrawAspect="Content" ObjectID="_1505049696" r:id="rId32"/>
              </w:object>
            </w:r>
          </w:p>
          <w:p w14:paraId="32CB9714" w14:textId="77777777" w:rsidR="00A70EDB" w:rsidRPr="00A70EDB" w:rsidRDefault="00A70EDB" w:rsidP="00481C36">
            <w:pPr>
              <w:ind w:right="-36"/>
              <w:jc w:val="center"/>
              <w:rPr>
                <w:rFonts w:ascii="Arial" w:hAnsi="Arial" w:cs="Arial"/>
                <w:b/>
                <w:sz w:val="10"/>
              </w:rPr>
            </w:pPr>
          </w:p>
          <w:p w14:paraId="476FA39F" w14:textId="77777777" w:rsidR="00C04E14" w:rsidRDefault="00C04E14" w:rsidP="00481C36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S</w:t>
            </w:r>
            <w:r w:rsidR="005D755E">
              <w:rPr>
                <w:rFonts w:ascii="Arial" w:hAnsi="Arial" w:cs="Arial"/>
                <w:b/>
                <w:sz w:val="16"/>
              </w:rPr>
              <w:t>QUEEGEE</w:t>
            </w:r>
          </w:p>
          <w:p w14:paraId="20E4DDEF" w14:textId="77777777" w:rsidR="00A70EDB" w:rsidRPr="00370981" w:rsidRDefault="00A70EDB" w:rsidP="00481C36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(OPTIONAL)</w:t>
            </w:r>
          </w:p>
        </w:tc>
        <w:tc>
          <w:tcPr>
            <w:tcW w:w="1366" w:type="dxa"/>
            <w:vAlign w:val="center"/>
          </w:tcPr>
          <w:p w14:paraId="0722E522" w14:textId="77777777" w:rsidR="00C04E14" w:rsidRDefault="00C04E14" w:rsidP="00903BC4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>
              <w:rPr>
                <w:noProof/>
              </w:rPr>
              <w:drawing>
                <wp:inline distT="0" distB="0" distL="0" distR="0" wp14:anchorId="440036C7" wp14:editId="40BEA803">
                  <wp:extent cx="740147" cy="599312"/>
                  <wp:effectExtent l="0" t="0" r="3175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592" cy="60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BCEB84" w14:textId="77777777" w:rsidR="00C04E14" w:rsidRDefault="00C04E14" w:rsidP="00903BC4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4AA42090" w14:textId="77777777" w:rsidR="00C04E14" w:rsidRPr="00370981" w:rsidRDefault="00C04E14" w:rsidP="00903BC4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LINT FREE</w:t>
            </w:r>
          </w:p>
        </w:tc>
      </w:tr>
      <w:tr w:rsidR="00D408B9" w14:paraId="50194A74" w14:textId="77777777" w:rsidTr="00C20B32">
        <w:trPr>
          <w:trHeight w:val="1232"/>
        </w:trPr>
        <w:tc>
          <w:tcPr>
            <w:tcW w:w="10548" w:type="dxa"/>
            <w:gridSpan w:val="5"/>
            <w:vAlign w:val="center"/>
          </w:tcPr>
          <w:p w14:paraId="38436CE7" w14:textId="77777777" w:rsidR="00A4718B" w:rsidRDefault="00922727" w:rsidP="0061182F">
            <w:pPr>
              <w:ind w:right="-36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2483432A" wp14:editId="6D40505B">
                  <wp:simplePos x="0" y="0"/>
                  <wp:positionH relativeFrom="column">
                    <wp:posOffset>3941445</wp:posOffset>
                  </wp:positionH>
                  <wp:positionV relativeFrom="paragraph">
                    <wp:posOffset>40005</wp:posOffset>
                  </wp:positionV>
                  <wp:extent cx="1503045" cy="497205"/>
                  <wp:effectExtent l="0" t="0" r="0" b="10795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-CAB-Back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</w:rPr>
              <w:drawing>
                <wp:anchor distT="0" distB="0" distL="114300" distR="114300" simplePos="0" relativeHeight="251853824" behindDoc="0" locked="0" layoutInCell="1" allowOverlap="1" wp14:anchorId="583AA610" wp14:editId="5757A805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159385</wp:posOffset>
                  </wp:positionV>
                  <wp:extent cx="2987675" cy="383540"/>
                  <wp:effectExtent l="0" t="0" r="9525" b="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-CAB-Front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B5AD8B" w14:textId="77777777" w:rsidR="00922727" w:rsidRDefault="00922727" w:rsidP="0061182F">
            <w:pPr>
              <w:ind w:right="-36"/>
              <w:jc w:val="center"/>
            </w:pPr>
          </w:p>
          <w:p w14:paraId="0DCF55E3" w14:textId="77777777" w:rsidR="00922727" w:rsidRDefault="00922727" w:rsidP="0061182F">
            <w:pPr>
              <w:ind w:right="-36"/>
              <w:jc w:val="center"/>
            </w:pPr>
          </w:p>
          <w:p w14:paraId="661E9544" w14:textId="77777777" w:rsidR="00EB6BD0" w:rsidRPr="00EB6BD0" w:rsidRDefault="00EB6BD0" w:rsidP="0061182F">
            <w:pPr>
              <w:ind w:right="-36"/>
              <w:jc w:val="center"/>
              <w:rPr>
                <w:sz w:val="10"/>
              </w:rPr>
            </w:pPr>
          </w:p>
          <w:p w14:paraId="3E514D8F" w14:textId="77777777" w:rsidR="0061182F" w:rsidRPr="0061182F" w:rsidRDefault="000D6F8C" w:rsidP="0061182F">
            <w:pPr>
              <w:ind w:right="-36"/>
              <w:jc w:val="center"/>
            </w:pPr>
            <w:r>
              <w:rPr>
                <w:rFonts w:ascii="Arial" w:hAnsi="Arial" w:cs="Arial"/>
                <w:b/>
                <w:sz w:val="16"/>
              </w:rPr>
              <w:t>FRONT DOOR SILL PROTECTOR                                          REAR DOOR SILL PROTECTOR</w:t>
            </w:r>
          </w:p>
        </w:tc>
      </w:tr>
    </w:tbl>
    <w:p w14:paraId="754A265E" w14:textId="77777777" w:rsidR="00A07190" w:rsidRPr="00EB6BD0" w:rsidRDefault="00A07190">
      <w:pPr>
        <w:ind w:right="-36"/>
        <w:rPr>
          <w:sz w:val="12"/>
        </w:rPr>
      </w:pPr>
    </w:p>
    <w:p w14:paraId="38AEE95F" w14:textId="1EE2A8AA" w:rsidR="00A07190" w:rsidRDefault="00F929EA">
      <w:pPr>
        <w:ind w:right="-36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09088" behindDoc="0" locked="0" layoutInCell="1" allowOverlap="1" wp14:anchorId="23CBA17E" wp14:editId="58D5B67C">
                <wp:simplePos x="0" y="0"/>
                <wp:positionH relativeFrom="column">
                  <wp:posOffset>-71120</wp:posOffset>
                </wp:positionH>
                <wp:positionV relativeFrom="paragraph">
                  <wp:posOffset>60324</wp:posOffset>
                </wp:positionV>
                <wp:extent cx="6814820" cy="0"/>
                <wp:effectExtent l="0" t="25400" r="17780" b="25400"/>
                <wp:wrapNone/>
                <wp:docPr id="232" name="Straight Arrow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48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8B72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2" o:spid="_x0000_s1026" type="#_x0000_t32" style="position:absolute;margin-left:-5.6pt;margin-top:4.75pt;width:536.6pt;height:0;z-index:251609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" strokeweight="3pt"/>
            </w:pict>
          </mc:Fallback>
        </mc:AlternateContent>
      </w:r>
    </w:p>
    <w:p w14:paraId="293BB9DB" w14:textId="786D3FA5" w:rsidR="00A07190" w:rsidRDefault="00615561">
      <w:pPr>
        <w:ind w:right="-36"/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21ABBCDE" wp14:editId="19C697C1">
            <wp:simplePos x="0" y="0"/>
            <wp:positionH relativeFrom="column">
              <wp:posOffset>1942465</wp:posOffset>
            </wp:positionH>
            <wp:positionV relativeFrom="paragraph">
              <wp:posOffset>15875</wp:posOffset>
            </wp:positionV>
            <wp:extent cx="2857500" cy="2044700"/>
            <wp:effectExtent l="0" t="0" r="12700" b="1270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uff-Plate-Remova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9EA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6D062E3" wp14:editId="72B87F62">
                <wp:simplePos x="0" y="0"/>
                <wp:positionH relativeFrom="column">
                  <wp:posOffset>-60325</wp:posOffset>
                </wp:positionH>
                <wp:positionV relativeFrom="paragraph">
                  <wp:posOffset>26670</wp:posOffset>
                </wp:positionV>
                <wp:extent cx="304800" cy="347345"/>
                <wp:effectExtent l="0" t="0" r="25400" b="33655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D1B08" w14:textId="77777777" w:rsidR="0048265B" w:rsidRPr="00440A31" w:rsidRDefault="0048265B" w:rsidP="001B23D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62E3" id="Text Box 250" o:spid="_x0000_s1040" type="#_x0000_t202" style="position:absolute;margin-left:-4.75pt;margin-top:2.1pt;width:24pt;height:27.3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" fillcolor="#bfbfbf">
                <v:textbox>
                  <w:txbxContent>
                    <w:p w14:paraId="0BBD1B08" w14:textId="77777777" w:rsidR="0048265B" w:rsidRPr="00440A31" w:rsidRDefault="0048265B" w:rsidP="001B23D1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355BFF3" w14:textId="2C95E530" w:rsidR="00A07190" w:rsidRDefault="00A07190">
      <w:pPr>
        <w:ind w:right="-36"/>
      </w:pPr>
    </w:p>
    <w:p w14:paraId="3BB1D2BA" w14:textId="71995BD6" w:rsidR="00A07190" w:rsidRDefault="00A07190">
      <w:pPr>
        <w:ind w:right="-36"/>
      </w:pPr>
    </w:p>
    <w:p w14:paraId="2FEDF061" w14:textId="07BE77FB" w:rsidR="00A07190" w:rsidRDefault="00A07190">
      <w:pPr>
        <w:ind w:right="-36"/>
      </w:pPr>
    </w:p>
    <w:p w14:paraId="562B85AA" w14:textId="77777777" w:rsidR="00A07190" w:rsidRDefault="00A07190">
      <w:pPr>
        <w:ind w:right="-36"/>
      </w:pPr>
    </w:p>
    <w:p w14:paraId="5EB3AF16" w14:textId="77777777" w:rsidR="00A07190" w:rsidRDefault="00A07190">
      <w:pPr>
        <w:ind w:right="-36"/>
      </w:pPr>
    </w:p>
    <w:p w14:paraId="2E50C126" w14:textId="1C815985" w:rsidR="00A07190" w:rsidRDefault="00A07190">
      <w:pPr>
        <w:ind w:right="-36"/>
      </w:pPr>
    </w:p>
    <w:p w14:paraId="6B0EA6B1" w14:textId="3D90D93E" w:rsidR="00A07190" w:rsidRDefault="00A5787B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3472" behindDoc="0" locked="0" layoutInCell="1" allowOverlap="1" wp14:anchorId="2A8D9531" wp14:editId="2AFBBC41">
                <wp:simplePos x="0" y="0"/>
                <wp:positionH relativeFrom="column">
                  <wp:posOffset>5345430</wp:posOffset>
                </wp:positionH>
                <wp:positionV relativeFrom="paragraph">
                  <wp:posOffset>93980</wp:posOffset>
                </wp:positionV>
                <wp:extent cx="493395" cy="1404620"/>
                <wp:effectExtent l="0" t="2540" r="0" b="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DC230" w14:textId="4C24768C" w:rsidR="00A5787B" w:rsidRPr="00B54EE7" w:rsidRDefault="00A5787B" w:rsidP="00A5787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8D9531" id="_x0000_s1041" type="#_x0000_t202" style="position:absolute;margin-left:420.9pt;margin-top:7.4pt;width:38.85pt;height:110.6pt;rotation:90;z-index:25207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" stroked="f">
                <v:textbox style="mso-fit-shape-to-text:t">
                  <w:txbxContent>
                    <w:p w14:paraId="7A9DC230" w14:textId="4C24768C" w:rsidR="00A5787B" w:rsidRPr="00B54EE7" w:rsidRDefault="00A5787B" w:rsidP="00A5787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1424" behindDoc="0" locked="0" layoutInCell="1" allowOverlap="1" wp14:anchorId="118DD05D" wp14:editId="1671C196">
                <wp:simplePos x="0" y="0"/>
                <wp:positionH relativeFrom="column">
                  <wp:posOffset>6210300</wp:posOffset>
                </wp:positionH>
                <wp:positionV relativeFrom="paragraph">
                  <wp:posOffset>93345</wp:posOffset>
                </wp:positionV>
                <wp:extent cx="493395" cy="1404620"/>
                <wp:effectExtent l="0" t="2540" r="0" b="0"/>
                <wp:wrapSquare wrapText="bothSides"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07C00" w14:textId="77777777" w:rsidR="00A5787B" w:rsidRPr="00B54EE7" w:rsidRDefault="00A5787B" w:rsidP="00A5787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8DD05D" id="_x0000_s1042" type="#_x0000_t202" style="position:absolute;margin-left:489pt;margin-top:7.35pt;width:38.85pt;height:110.6pt;rotation:90;z-index:25207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" stroked="f">
                <v:textbox style="mso-fit-shape-to-text:t">
                  <w:txbxContent>
                    <w:p w14:paraId="29207C00" w14:textId="77777777" w:rsidR="00A5787B" w:rsidRPr="00B54EE7" w:rsidRDefault="00A5787B" w:rsidP="00A5787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1DD6FA" w14:textId="3651C7EE" w:rsidR="00A07190" w:rsidRDefault="004B536F">
      <w:pPr>
        <w:ind w:right="-36"/>
      </w:pPr>
      <w:r>
        <w:t xml:space="preserve"> </w:t>
      </w:r>
    </w:p>
    <w:p w14:paraId="0FCD0645" w14:textId="5D8DDE63" w:rsidR="00A07190" w:rsidRDefault="00A07190">
      <w:pPr>
        <w:ind w:right="-36"/>
      </w:pPr>
    </w:p>
    <w:p w14:paraId="4776498D" w14:textId="56FE8635" w:rsidR="00A07190" w:rsidRDefault="002565D9">
      <w:pPr>
        <w:ind w:right="-36"/>
      </w:pPr>
      <w:r>
        <w:rPr>
          <w:noProof/>
        </w:rPr>
        <w:drawing>
          <wp:anchor distT="0" distB="0" distL="114300" distR="114300" simplePos="0" relativeHeight="252068352" behindDoc="0" locked="0" layoutInCell="1" allowOverlap="1" wp14:anchorId="7D6F8E4B" wp14:editId="4D65D05F">
            <wp:simplePos x="0" y="0"/>
            <wp:positionH relativeFrom="column">
              <wp:posOffset>5120226</wp:posOffset>
            </wp:positionH>
            <wp:positionV relativeFrom="paragraph">
              <wp:posOffset>99124</wp:posOffset>
            </wp:positionV>
            <wp:extent cx="634365" cy="331470"/>
            <wp:effectExtent l="0" t="0" r="0" b="0"/>
            <wp:wrapNone/>
            <wp:docPr id="30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7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36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1B87913" w14:textId="60657A29" w:rsidR="004B536F" w:rsidRDefault="004B536F" w:rsidP="004B536F">
      <w:pPr>
        <w:ind w:right="-36"/>
      </w:pPr>
    </w:p>
    <w:p w14:paraId="1FF080D0" w14:textId="425945E3" w:rsidR="00A07190" w:rsidRDefault="00A5787B" w:rsidP="004B536F">
      <w:pPr>
        <w:ind w:right="-36"/>
        <w:jc w:val="center"/>
      </w:pPr>
      <w:r>
        <w:rPr>
          <w:rFonts w:ascii="Arial" w:hAnsi="Arial" w:cs="Arial"/>
          <w:b/>
          <w:sz w:val="16"/>
        </w:rPr>
        <w:t xml:space="preserve">                                 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 xml:space="preserve">   </w:t>
      </w:r>
      <w:r w:rsidR="00C02041">
        <w:rPr>
          <w:rFonts w:ascii="Arial" w:hAnsi="Arial" w:cs="Arial"/>
          <w:b/>
          <w:sz w:val="16"/>
        </w:rPr>
        <w:t>Remove the OE Door Scuff Plates &amp; Weather Strip</w:t>
      </w:r>
    </w:p>
    <w:p w14:paraId="22E50C58" w14:textId="77777777" w:rsidR="00A07190" w:rsidRDefault="00A07190">
      <w:pPr>
        <w:ind w:right="-36"/>
      </w:pPr>
    </w:p>
    <w:p w14:paraId="48175DF1" w14:textId="77777777" w:rsidR="00A07190" w:rsidRDefault="00F929EA">
      <w:pPr>
        <w:ind w:right="-36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E216FFE" wp14:editId="55F7B137">
                <wp:simplePos x="0" y="0"/>
                <wp:positionH relativeFrom="column">
                  <wp:posOffset>-39370</wp:posOffset>
                </wp:positionH>
                <wp:positionV relativeFrom="paragraph">
                  <wp:posOffset>-1</wp:posOffset>
                </wp:positionV>
                <wp:extent cx="6782435" cy="0"/>
                <wp:effectExtent l="0" t="25400" r="24765" b="25400"/>
                <wp:wrapNone/>
                <wp:docPr id="391" name="Straight Arrow Connector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24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68EC1" id="Straight Arrow Connector 391" o:spid="_x0000_s1026" type="#_x0000_t32" style="position:absolute;margin-left:-3.1pt;margin-top:0;width:534.0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EF42BB" wp14:editId="1A56699E">
                <wp:simplePos x="0" y="0"/>
                <wp:positionH relativeFrom="column">
                  <wp:posOffset>3468370</wp:posOffset>
                </wp:positionH>
                <wp:positionV relativeFrom="paragraph">
                  <wp:posOffset>144780</wp:posOffset>
                </wp:positionV>
                <wp:extent cx="304800" cy="347345"/>
                <wp:effectExtent l="0" t="0" r="25400" b="33655"/>
                <wp:wrapNone/>
                <wp:docPr id="23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D6581" w14:textId="77777777" w:rsidR="0048265B" w:rsidRPr="00440A31" w:rsidRDefault="0048265B" w:rsidP="0031214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F42BB" id="Text Box 229" o:spid="_x0000_s1043" type="#_x0000_t202" style="position:absolute;margin-left:273.1pt;margin-top:11.4pt;width:24pt;height:27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" fillcolor="#bfbfbf">
                <v:textbox>
                  <w:txbxContent>
                    <w:p w14:paraId="786D6581" w14:textId="77777777" w:rsidR="0048265B" w:rsidRPr="00440A31" w:rsidRDefault="0048265B" w:rsidP="0031214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485C9903" wp14:editId="001E95B0">
                <wp:simplePos x="0" y="0"/>
                <wp:positionH relativeFrom="column">
                  <wp:posOffset>3309619</wp:posOffset>
                </wp:positionH>
                <wp:positionV relativeFrom="paragraph">
                  <wp:posOffset>6985</wp:posOffset>
                </wp:positionV>
                <wp:extent cx="0" cy="2785745"/>
                <wp:effectExtent l="25400" t="0" r="25400" b="8255"/>
                <wp:wrapNone/>
                <wp:docPr id="229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857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3CF53" id="Straight Arrow Connector 27" o:spid="_x0000_s1026" type="#_x0000_t32" style="position:absolute;margin-left:260.6pt;margin-top:.55pt;width:0;height:219.35pt;flip:x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58203F" wp14:editId="306138C3">
                <wp:simplePos x="0" y="0"/>
                <wp:positionH relativeFrom="column">
                  <wp:posOffset>-34925</wp:posOffset>
                </wp:positionH>
                <wp:positionV relativeFrom="paragraph">
                  <wp:posOffset>149860</wp:posOffset>
                </wp:positionV>
                <wp:extent cx="304800" cy="347345"/>
                <wp:effectExtent l="0" t="0" r="25400" b="33655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46163" w14:textId="77777777" w:rsidR="0048265B" w:rsidRPr="00440A31" w:rsidRDefault="0048265B" w:rsidP="0026643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203F" id="Text Box 392" o:spid="_x0000_s1044" type="#_x0000_t202" style="position:absolute;margin-left:-2.75pt;margin-top:11.8pt;width:24pt;height:2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" fillcolor="#bfbfbf">
                <v:textbox>
                  <w:txbxContent>
                    <w:p w14:paraId="6D046163" w14:textId="77777777" w:rsidR="0048265B" w:rsidRPr="00440A31" w:rsidRDefault="0048265B" w:rsidP="0026643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37BB573" w14:textId="20C4B229" w:rsidR="00A07190" w:rsidRDefault="004B536F">
      <w:pPr>
        <w:ind w:right="-36"/>
      </w:pPr>
      <w:r>
        <w:rPr>
          <w:noProof/>
        </w:rPr>
        <w:drawing>
          <wp:anchor distT="0" distB="0" distL="114300" distR="114300" simplePos="0" relativeHeight="251561965" behindDoc="0" locked="0" layoutInCell="1" allowOverlap="1" wp14:anchorId="75CED6A2" wp14:editId="1CCB50AF">
            <wp:simplePos x="0" y="0"/>
            <wp:positionH relativeFrom="column">
              <wp:posOffset>457200</wp:posOffset>
            </wp:positionH>
            <wp:positionV relativeFrom="paragraph">
              <wp:posOffset>-3810</wp:posOffset>
            </wp:positionV>
            <wp:extent cx="2380615" cy="1688465"/>
            <wp:effectExtent l="0" t="0" r="698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Sill-Clea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CE0E1" w14:textId="77777777" w:rsidR="00A07190" w:rsidRDefault="00A07190">
      <w:pPr>
        <w:ind w:right="-36"/>
      </w:pPr>
    </w:p>
    <w:p w14:paraId="497C0B5A" w14:textId="77777777" w:rsidR="00A07190" w:rsidRDefault="00A07190">
      <w:pPr>
        <w:ind w:right="-36"/>
      </w:pPr>
    </w:p>
    <w:p w14:paraId="36CC6006" w14:textId="3994535E" w:rsidR="00A07190" w:rsidRDefault="00A07190">
      <w:pPr>
        <w:ind w:right="-36"/>
      </w:pPr>
    </w:p>
    <w:p w14:paraId="598CA856" w14:textId="33030565" w:rsidR="00A07190" w:rsidRDefault="00A07190">
      <w:pPr>
        <w:ind w:right="-36"/>
      </w:pPr>
    </w:p>
    <w:p w14:paraId="0422C323" w14:textId="2DC42CC0" w:rsidR="00A07190" w:rsidRDefault="00080A66">
      <w:pPr>
        <w:ind w:right="-36"/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3F36A538" wp14:editId="3EE30225">
            <wp:simplePos x="0" y="0"/>
            <wp:positionH relativeFrom="column">
              <wp:posOffset>3771900</wp:posOffset>
            </wp:positionH>
            <wp:positionV relativeFrom="paragraph">
              <wp:posOffset>34290</wp:posOffset>
            </wp:positionV>
            <wp:extent cx="2988259" cy="526694"/>
            <wp:effectExtent l="0" t="0" r="9525" b="698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-Front-liner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59" cy="526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4CBAA" w14:textId="726F6564" w:rsidR="00A07190" w:rsidRDefault="00A07190">
      <w:pPr>
        <w:ind w:right="-36"/>
      </w:pPr>
    </w:p>
    <w:p w14:paraId="01260A36" w14:textId="10F7D5A4" w:rsidR="00A07190" w:rsidRDefault="00A07190">
      <w:pPr>
        <w:ind w:right="-36"/>
      </w:pPr>
    </w:p>
    <w:p w14:paraId="2B6257BD" w14:textId="502B912F" w:rsidR="00A07190" w:rsidRDefault="00A07190">
      <w:pPr>
        <w:ind w:right="-36"/>
      </w:pPr>
    </w:p>
    <w:p w14:paraId="76CCC83F" w14:textId="13E626DF" w:rsidR="004F4B84" w:rsidRDefault="004B536F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BDBC7A" wp14:editId="25D6249A">
                <wp:simplePos x="0" y="0"/>
                <wp:positionH relativeFrom="column">
                  <wp:posOffset>2057400</wp:posOffset>
                </wp:positionH>
                <wp:positionV relativeFrom="paragraph">
                  <wp:posOffset>133350</wp:posOffset>
                </wp:positionV>
                <wp:extent cx="1110615" cy="701040"/>
                <wp:effectExtent l="863600" t="177800" r="32385" b="35560"/>
                <wp:wrapNone/>
                <wp:docPr id="385" name="Rounded Rectangular Callout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701040"/>
                        </a:xfrm>
                        <a:prstGeom prst="wedgeRoundRectCallout">
                          <a:avLst>
                            <a:gd name="adj1" fmla="val -126213"/>
                            <a:gd name="adj2" fmla="val -7385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40A2A" w14:textId="77777777" w:rsidR="0048265B" w:rsidRPr="009602DD" w:rsidRDefault="0048265B" w:rsidP="00DE42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BDBC7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85" o:spid="_x0000_s1045" type="#_x0000_t62" style="position:absolute;margin-left:162pt;margin-top:10.5pt;width:87.45pt;height:55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" adj="-16462,-5154" fillcolor="white [3212]" strokecolor="black [3213]" strokeweight="1pt">
                <v:textbox inset=",,,0">
                  <w:txbxContent>
                    <w:p w14:paraId="49040A2A" w14:textId="77777777" w:rsidR="0048265B" w:rsidRPr="009602DD" w:rsidRDefault="0048265B" w:rsidP="00DE429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DRY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990" behindDoc="0" locked="0" layoutInCell="1" allowOverlap="1" wp14:anchorId="43B356EF" wp14:editId="2346F5A6">
                <wp:simplePos x="0" y="0"/>
                <wp:positionH relativeFrom="column">
                  <wp:posOffset>2057400</wp:posOffset>
                </wp:positionH>
                <wp:positionV relativeFrom="paragraph">
                  <wp:posOffset>133350</wp:posOffset>
                </wp:positionV>
                <wp:extent cx="1110615" cy="701040"/>
                <wp:effectExtent l="203200" t="177800" r="32385" b="35560"/>
                <wp:wrapNone/>
                <wp:docPr id="253" name="Rounded Rectangular Callout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701040"/>
                        </a:xfrm>
                        <a:prstGeom prst="wedgeRoundRectCallout">
                          <a:avLst>
                            <a:gd name="adj1" fmla="val -66179"/>
                            <a:gd name="adj2" fmla="val -7385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4D81C" w14:textId="77777777" w:rsidR="0048265B" w:rsidRPr="009602DD" w:rsidRDefault="0048265B" w:rsidP="004B53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356EF" id="Rounded Rectangular Callout 253" o:spid="_x0000_s1046" type="#_x0000_t62" style="position:absolute;margin-left:162pt;margin-top:10.5pt;width:87.45pt;height:55.2pt;z-index:2515629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" adj="-3495,-5154" fillcolor="white [3212]" strokecolor="black [3213]" strokeweight="1pt">
                <v:textbox inset=",,,0">
                  <w:txbxContent>
                    <w:p w14:paraId="6934D81C" w14:textId="77777777" w:rsidR="0048265B" w:rsidRPr="009602DD" w:rsidRDefault="0048265B" w:rsidP="004B536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DRY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5932794" wp14:editId="744AA2A4">
            <wp:simplePos x="0" y="0"/>
            <wp:positionH relativeFrom="column">
              <wp:posOffset>2332990</wp:posOffset>
            </wp:positionH>
            <wp:positionV relativeFrom="paragraph">
              <wp:posOffset>158750</wp:posOffset>
            </wp:positionV>
            <wp:extent cx="612140" cy="499745"/>
            <wp:effectExtent l="0" t="0" r="0" b="8255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B1562" w14:textId="2B5D478A" w:rsidR="00CD2780" w:rsidRDefault="008C1429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7A0603B" wp14:editId="6E4E5666">
                <wp:simplePos x="0" y="0"/>
                <wp:positionH relativeFrom="column">
                  <wp:posOffset>4572000</wp:posOffset>
                </wp:positionH>
                <wp:positionV relativeFrom="paragraph">
                  <wp:posOffset>72390</wp:posOffset>
                </wp:positionV>
                <wp:extent cx="1143000" cy="4572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7FE5C" w14:textId="114ED70F" w:rsidR="0048265B" w:rsidRDefault="0048265B" w:rsidP="008C142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REMOVE LINER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0603B" id="Text Box 255" o:spid="_x0000_s1047" type="#_x0000_t202" style="position:absolute;margin-left:5in;margin-top:5.7pt;width:90pt;height:36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" filled="f" stroked="f">
                <v:textbox>
                  <w:txbxContent>
                    <w:p w14:paraId="2367FE5C" w14:textId="114ED70F" w:rsidR="0048265B" w:rsidRDefault="0048265B" w:rsidP="008C142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REMOVE LINER</w:t>
                      </w:r>
                    </w:p>
                  </w:txbxContent>
                </v:textbox>
              </v:shape>
            </w:pict>
          </mc:Fallback>
        </mc:AlternateContent>
      </w:r>
      <w:r w:rsidR="004B536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90A9C7" wp14:editId="4E558BC1">
                <wp:simplePos x="0" y="0"/>
                <wp:positionH relativeFrom="column">
                  <wp:posOffset>2143125</wp:posOffset>
                </wp:positionH>
                <wp:positionV relativeFrom="paragraph">
                  <wp:posOffset>635</wp:posOffset>
                </wp:positionV>
                <wp:extent cx="166370" cy="161925"/>
                <wp:effectExtent l="0" t="0" r="36830" b="15875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619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183A5" w14:textId="77777777" w:rsidR="0048265B" w:rsidRPr="00DE429A" w:rsidRDefault="0048265B" w:rsidP="00DE429A">
                            <w:pPr>
                              <w:jc w:val="center"/>
                              <w:rPr>
                                <w:sz w:val="22"/>
                                <w:vertAlign w:val="subscript"/>
                              </w:rPr>
                            </w:pPr>
                            <w:r w:rsidRPr="00DE429A">
                              <w:rPr>
                                <w:sz w:val="22"/>
                              </w:rPr>
                              <w:softHyphen/>
                            </w:r>
                            <w:r>
                              <w:rPr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0A9C7" id="Text Box 386" o:spid="_x0000_s1048" type="#_x0000_t202" style="position:absolute;margin-left:168.75pt;margin-top:.05pt;width:13.1pt;height:12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" fillcolor="#bfbfbf">
                <v:textbox inset="0,0,0,0">
                  <w:txbxContent>
                    <w:p w14:paraId="0D6183A5" w14:textId="77777777" w:rsidR="0048265B" w:rsidRPr="00DE429A" w:rsidRDefault="0048265B" w:rsidP="00DE429A">
                      <w:pPr>
                        <w:jc w:val="center"/>
                        <w:rPr>
                          <w:sz w:val="22"/>
                          <w:vertAlign w:val="subscript"/>
                        </w:rPr>
                      </w:pPr>
                      <w:r w:rsidRPr="00DE429A">
                        <w:rPr>
                          <w:sz w:val="22"/>
                        </w:rPr>
                        <w:softHyphen/>
                      </w:r>
                      <w:r>
                        <w:rPr>
                          <w:sz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4E00F77" w14:textId="594E4942" w:rsidR="00CD2780" w:rsidRDefault="004B536F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40" behindDoc="0" locked="0" layoutInCell="1" allowOverlap="1" wp14:anchorId="1762957A" wp14:editId="42DF38F7">
                <wp:simplePos x="0" y="0"/>
                <wp:positionH relativeFrom="column">
                  <wp:posOffset>-114300</wp:posOffset>
                </wp:positionH>
                <wp:positionV relativeFrom="paragraph">
                  <wp:posOffset>125730</wp:posOffset>
                </wp:positionV>
                <wp:extent cx="1110615" cy="701040"/>
                <wp:effectExtent l="0" t="533400" r="870585" b="35560"/>
                <wp:wrapNone/>
                <wp:docPr id="246" name="Rounded Rectangular Callout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701040"/>
                        </a:xfrm>
                        <a:prstGeom prst="wedgeRoundRectCallout">
                          <a:avLst>
                            <a:gd name="adj1" fmla="val 124501"/>
                            <a:gd name="adj2" fmla="val -1245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AF2D6" w14:textId="77777777" w:rsidR="0048265B" w:rsidRPr="009602DD" w:rsidRDefault="0048265B" w:rsidP="004B53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602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CLEAN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2957A" id="Rounded Rectangular Callout 246" o:spid="_x0000_s1049" type="#_x0000_t62" style="position:absolute;margin-left:-9pt;margin-top:9.9pt;width:87.45pt;height:55.2pt;z-index:25156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" adj="37692,-16110" fillcolor="white [3212]" strokecolor="black [3213]" strokeweight="1pt">
                <v:textbox inset=",,,0">
                  <w:txbxContent>
                    <w:p w14:paraId="6E8AF2D6" w14:textId="77777777" w:rsidR="0048265B" w:rsidRPr="009602DD" w:rsidRDefault="0048265B" w:rsidP="004B536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9602DD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CLEAN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7DB93E4" wp14:editId="08992B02">
                <wp:simplePos x="0" y="0"/>
                <wp:positionH relativeFrom="column">
                  <wp:posOffset>-114300</wp:posOffset>
                </wp:positionH>
                <wp:positionV relativeFrom="paragraph">
                  <wp:posOffset>125730</wp:posOffset>
                </wp:positionV>
                <wp:extent cx="1110615" cy="701040"/>
                <wp:effectExtent l="0" t="533400" r="210185" b="35560"/>
                <wp:wrapNone/>
                <wp:docPr id="237" name="Rounded Rectangular Callout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701040"/>
                        </a:xfrm>
                        <a:prstGeom prst="wedgeRoundRectCallout">
                          <a:avLst>
                            <a:gd name="adj1" fmla="val 63895"/>
                            <a:gd name="adj2" fmla="val -1245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68AB8" w14:textId="77777777" w:rsidR="0048265B" w:rsidRPr="009602DD" w:rsidRDefault="0048265B" w:rsidP="009E47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602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CLEAN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B93E4" id="Rounded Rectangular Callout 237" o:spid="_x0000_s1050" type="#_x0000_t62" style="position:absolute;margin-left:-9pt;margin-top:9.9pt;width:87.45pt;height:55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" adj="24601,-16110" fillcolor="white [3212]" strokecolor="black [3213]" strokeweight="1pt">
                <v:textbox inset=",,,0">
                  <w:txbxContent>
                    <w:p w14:paraId="45468AB8" w14:textId="77777777" w:rsidR="0048265B" w:rsidRPr="009602DD" w:rsidRDefault="0048265B" w:rsidP="009E471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9602DD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CLEAN</w:t>
                      </w:r>
                    </w:p>
                  </w:txbxContent>
                </v:textbox>
              </v:shape>
            </w:pict>
          </mc:Fallback>
        </mc:AlternateContent>
      </w:r>
    </w:p>
    <w:p w14:paraId="6575641B" w14:textId="4E59AB15" w:rsidR="00CD2780" w:rsidRDefault="004B536F">
      <w:pPr>
        <w:ind w:right="-36"/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5F1375DD" wp14:editId="7713A5F1">
            <wp:simplePos x="0" y="0"/>
            <wp:positionH relativeFrom="column">
              <wp:posOffset>92710</wp:posOffset>
            </wp:positionH>
            <wp:positionV relativeFrom="paragraph">
              <wp:posOffset>19050</wp:posOffset>
            </wp:positionV>
            <wp:extent cx="724535" cy="465455"/>
            <wp:effectExtent l="0" t="0" r="12065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E71448A" wp14:editId="47D213EC">
                <wp:simplePos x="0" y="0"/>
                <wp:positionH relativeFrom="column">
                  <wp:posOffset>-53975</wp:posOffset>
                </wp:positionH>
                <wp:positionV relativeFrom="paragraph">
                  <wp:posOffset>1905</wp:posOffset>
                </wp:positionV>
                <wp:extent cx="166370" cy="161925"/>
                <wp:effectExtent l="0" t="0" r="36830" b="15875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619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91BA" w14:textId="77777777" w:rsidR="0048265B" w:rsidRPr="00DE429A" w:rsidRDefault="0048265B" w:rsidP="00DE429A">
                            <w:pPr>
                              <w:jc w:val="center"/>
                              <w:rPr>
                                <w:sz w:val="22"/>
                                <w:vertAlign w:val="subscript"/>
                              </w:rPr>
                            </w:pPr>
                            <w:r w:rsidRPr="00DE429A">
                              <w:rPr>
                                <w:sz w:val="22"/>
                              </w:rPr>
                              <w:softHyphen/>
                            </w:r>
                            <w:r w:rsidRPr="00DE429A">
                              <w:rPr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1448A" id="Text Box 319" o:spid="_x0000_s1051" type="#_x0000_t202" style="position:absolute;margin-left:-4.25pt;margin-top:.15pt;width:13.1pt;height:12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" fillcolor="#bfbfbf">
                <v:textbox inset="0,0,0,0">
                  <w:txbxContent>
                    <w:p w14:paraId="687B91BA" w14:textId="77777777" w:rsidR="0048265B" w:rsidRPr="00DE429A" w:rsidRDefault="0048265B" w:rsidP="00DE429A">
                      <w:pPr>
                        <w:jc w:val="center"/>
                        <w:rPr>
                          <w:sz w:val="22"/>
                          <w:vertAlign w:val="subscript"/>
                        </w:rPr>
                      </w:pPr>
                      <w:r w:rsidRPr="00DE429A">
                        <w:rPr>
                          <w:sz w:val="22"/>
                        </w:rPr>
                        <w:softHyphen/>
                      </w:r>
                      <w:r w:rsidRPr="00DE429A">
                        <w:rPr>
                          <w:sz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</w:p>
    <w:p w14:paraId="638E4E8D" w14:textId="77777777" w:rsidR="00CD2780" w:rsidRDefault="00CD2780">
      <w:pPr>
        <w:ind w:right="-36"/>
      </w:pPr>
    </w:p>
    <w:p w14:paraId="656862E5" w14:textId="77777777" w:rsidR="006F051D" w:rsidRDefault="006F051D">
      <w:pPr>
        <w:ind w:right="-36"/>
      </w:pPr>
    </w:p>
    <w:p w14:paraId="70A6C5B4" w14:textId="77777777" w:rsidR="00633223" w:rsidRDefault="00633223">
      <w:pPr>
        <w:ind w:right="-36"/>
      </w:pPr>
    </w:p>
    <w:p w14:paraId="48FB746A" w14:textId="18136CA0" w:rsidR="00CD2780" w:rsidRDefault="003E6690">
      <w:pPr>
        <w:ind w:right="-3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39F887F8" wp14:editId="71BFF3A9">
                <wp:simplePos x="0" y="0"/>
                <wp:positionH relativeFrom="column">
                  <wp:posOffset>2979222</wp:posOffset>
                </wp:positionH>
                <wp:positionV relativeFrom="paragraph">
                  <wp:posOffset>79565</wp:posOffset>
                </wp:positionV>
                <wp:extent cx="1825625" cy="1425039"/>
                <wp:effectExtent l="19050" t="19050" r="22225" b="2286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5625" cy="142503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D9D72" id="Rectangle 218" o:spid="_x0000_s1026" style="position:absolute;margin-left:234.6pt;margin-top:6.25pt;width:143.75pt;height:112.2pt;z-index:2521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" filled="f" strokecolor="black [3213]" strokeweight="2.25pt"/>
            </w:pict>
          </mc:Fallback>
        </mc:AlternateContent>
      </w:r>
      <w:r w:rsidR="00E25423">
        <w:rPr>
          <w:noProof/>
        </w:rPr>
        <mc:AlternateContent>
          <mc:Choice Requires="wps">
            <w:drawing>
              <wp:anchor distT="45720" distB="45720" distL="114300" distR="114300" simplePos="0" relativeHeight="252002816" behindDoc="0" locked="0" layoutInCell="1" allowOverlap="1" wp14:anchorId="7C17B3E6" wp14:editId="6BF38850">
                <wp:simplePos x="0" y="0"/>
                <wp:positionH relativeFrom="column">
                  <wp:posOffset>3014230</wp:posOffset>
                </wp:positionH>
                <wp:positionV relativeFrom="paragraph">
                  <wp:posOffset>177404</wp:posOffset>
                </wp:positionV>
                <wp:extent cx="1044575" cy="1404620"/>
                <wp:effectExtent l="0" t="0" r="3175" b="127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D5EE2" w14:textId="68991AC7" w:rsidR="00E25423" w:rsidRPr="00E25423" w:rsidRDefault="00E25423" w:rsidP="00E25423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*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Zoomed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7B3E6" id="_x0000_s1052" type="#_x0000_t202" style="position:absolute;margin-left:237.35pt;margin-top:13.95pt;width:82.25pt;height:110.6pt;z-index:25200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" stroked="f">
                <v:textbox style="mso-fit-shape-to-text:t">
                  <w:txbxContent>
                    <w:p w14:paraId="66BD5EE2" w14:textId="68991AC7" w:rsidR="00E25423" w:rsidRPr="00E25423" w:rsidRDefault="00E25423" w:rsidP="00E25423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*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Zoomed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2A2">
        <w:rPr>
          <w:noProof/>
        </w:rPr>
        <w:drawing>
          <wp:anchor distT="0" distB="0" distL="114300" distR="114300" simplePos="0" relativeHeight="251373056" behindDoc="0" locked="0" layoutInCell="1" allowOverlap="1" wp14:anchorId="162831BD" wp14:editId="78C150E2">
            <wp:simplePos x="0" y="0"/>
            <wp:positionH relativeFrom="column">
              <wp:posOffset>2980690</wp:posOffset>
            </wp:positionH>
            <wp:positionV relativeFrom="paragraph">
              <wp:posOffset>75565</wp:posOffset>
            </wp:positionV>
            <wp:extent cx="1825625" cy="1495425"/>
            <wp:effectExtent l="0" t="0" r="317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Front Iso wrap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33" t="3499" r="1628" b="27822"/>
                    <a:stretch/>
                  </pic:blipFill>
                  <pic:spPr bwMode="auto">
                    <a:xfrm>
                      <a:off x="0" y="0"/>
                      <a:ext cx="182562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9EA"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07BBAC34" wp14:editId="3C3AFF8E">
                <wp:simplePos x="0" y="0"/>
                <wp:positionH relativeFrom="column">
                  <wp:posOffset>-41275</wp:posOffset>
                </wp:positionH>
                <wp:positionV relativeFrom="paragraph">
                  <wp:posOffset>81280</wp:posOffset>
                </wp:positionV>
                <wp:extent cx="304800" cy="347345"/>
                <wp:effectExtent l="0" t="0" r="25400" b="3365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40636" w14:textId="77777777" w:rsidR="0048265B" w:rsidRPr="00440A31" w:rsidRDefault="0048265B" w:rsidP="00684345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BAC34" id="_x0000_t202" coordsize="21600,21600" o:spt="202" path="m,l,21600r21600,l21600,xe">
                <v:stroke joinstyle="miter"/>
                <v:path gradientshapeok="t" o:connecttype="rect"/>
              </v:shapetype>
              <v:shape id="Text Box 289" o:spid="_x0000_s1053" type="#_x0000_t202" style="position:absolute;margin-left:-3.25pt;margin-top:6.4pt;width:24pt;height:27.35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" fillcolor="#bfbfbf">
                <v:textbox>
                  <w:txbxContent>
                    <w:p w14:paraId="1F540636" w14:textId="77777777" w:rsidR="0048265B" w:rsidRPr="00440A31" w:rsidRDefault="0048265B" w:rsidP="00684345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1ADE13E" w14:textId="00EE8B87" w:rsidR="002712DC" w:rsidRDefault="003E6690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0096" behindDoc="0" locked="0" layoutInCell="1" allowOverlap="1" wp14:anchorId="3E9034AE" wp14:editId="17243CF1">
                <wp:simplePos x="0" y="0"/>
                <wp:positionH relativeFrom="column">
                  <wp:posOffset>3808745</wp:posOffset>
                </wp:positionH>
                <wp:positionV relativeFrom="paragraph">
                  <wp:posOffset>75392</wp:posOffset>
                </wp:positionV>
                <wp:extent cx="956310" cy="1404620"/>
                <wp:effectExtent l="0" t="0" r="15240" b="18415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5CD49" w14:textId="77777777" w:rsidR="003E6690" w:rsidRPr="00C02041" w:rsidRDefault="003E6690" w:rsidP="00C020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Starting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034AE" id="_x0000_s1054" type="#_x0000_t202" style="position:absolute;margin-left:299.9pt;margin-top:5.95pt;width:75.3pt;height:110.6pt;z-index:25210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" fillcolor="white [3201]" strokecolor="black [3200]" strokeweight="2pt">
                <v:textbox style="mso-fit-shape-to-text:t">
                  <w:txbxContent>
                    <w:p w14:paraId="16A5CD49" w14:textId="77777777" w:rsidR="003E6690" w:rsidRPr="00C02041" w:rsidRDefault="003E6690" w:rsidP="00C02041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Starting 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A70674" w14:textId="63B71005" w:rsidR="002712DC" w:rsidRDefault="00620CF0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4976" behindDoc="0" locked="0" layoutInCell="1" allowOverlap="1" wp14:anchorId="683A6F69" wp14:editId="6442B5FA">
                <wp:simplePos x="0" y="0"/>
                <wp:positionH relativeFrom="column">
                  <wp:posOffset>5669915</wp:posOffset>
                </wp:positionH>
                <wp:positionV relativeFrom="paragraph">
                  <wp:posOffset>146050</wp:posOffset>
                </wp:positionV>
                <wp:extent cx="493395" cy="1404620"/>
                <wp:effectExtent l="0" t="254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11DB9" w14:textId="26BD9F8D" w:rsidR="00B54EE7" w:rsidRPr="00B54EE7" w:rsidRDefault="00A5787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3A6F69" id="_x0000_s1055" type="#_x0000_t202" style="position:absolute;margin-left:446.45pt;margin-top:11.5pt;width:38.85pt;height:110.6pt;rotation:90;z-index:25209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" stroked="f">
                <v:textbox style="mso-fit-shape-to-text:t">
                  <w:txbxContent>
                    <w:p w14:paraId="42911DB9" w14:textId="26BD9F8D" w:rsidR="00B54EE7" w:rsidRPr="00B54EE7" w:rsidRDefault="00A5787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3952" behindDoc="0" locked="0" layoutInCell="1" allowOverlap="1" wp14:anchorId="2CAAB567" wp14:editId="6E4C1C26">
                <wp:simplePos x="0" y="0"/>
                <wp:positionH relativeFrom="column">
                  <wp:posOffset>6610985</wp:posOffset>
                </wp:positionH>
                <wp:positionV relativeFrom="paragraph">
                  <wp:posOffset>146685</wp:posOffset>
                </wp:positionV>
                <wp:extent cx="493395" cy="1404620"/>
                <wp:effectExtent l="0" t="254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87464" w14:textId="01C7FBA6" w:rsidR="00B54EE7" w:rsidRPr="00B54EE7" w:rsidRDefault="00B54EE7" w:rsidP="00B54EE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AB567" id="_x0000_s1056" type="#_x0000_t202" style="position:absolute;margin-left:520.55pt;margin-top:11.55pt;width:38.85pt;height:110.6pt;rotation:90;z-index:25209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" stroked="f">
                <v:textbox style="mso-fit-shape-to-text:t">
                  <w:txbxContent>
                    <w:p w14:paraId="0AD87464" w14:textId="01C7FBA6" w:rsidR="00B54EE7" w:rsidRPr="00B54EE7" w:rsidRDefault="00B54EE7" w:rsidP="00B54EE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561" w:rsidRPr="000444CD">
        <w:rPr>
          <w:noProof/>
        </w:rPr>
        <w:drawing>
          <wp:anchor distT="0" distB="0" distL="114300" distR="114300" simplePos="0" relativeHeight="251988480" behindDoc="0" locked="0" layoutInCell="1" allowOverlap="1" wp14:anchorId="5B14C427" wp14:editId="78E0BFF5">
            <wp:simplePos x="0" y="0"/>
            <wp:positionH relativeFrom="column">
              <wp:posOffset>4060190</wp:posOffset>
            </wp:positionH>
            <wp:positionV relativeFrom="paragraph">
              <wp:posOffset>148590</wp:posOffset>
            </wp:positionV>
            <wp:extent cx="577850" cy="2482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Rear locate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3" t="25095" r="3337" b="63430"/>
                    <a:stretch/>
                  </pic:blipFill>
                  <pic:spPr bwMode="auto">
                    <a:xfrm>
                      <a:off x="0" y="0"/>
                      <a:ext cx="577850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F5E97" w14:textId="353BC437" w:rsidR="002712DC" w:rsidRDefault="00A869FE">
      <w:pPr>
        <w:ind w:right="-36"/>
      </w:pPr>
      <w:r>
        <w:rPr>
          <w:noProof/>
        </w:rPr>
        <w:drawing>
          <wp:anchor distT="0" distB="0" distL="114300" distR="114300" simplePos="0" relativeHeight="251451904" behindDoc="0" locked="0" layoutInCell="1" allowOverlap="1" wp14:anchorId="3B65E21E" wp14:editId="61311868">
            <wp:simplePos x="0" y="0"/>
            <wp:positionH relativeFrom="column">
              <wp:posOffset>0</wp:posOffset>
            </wp:positionH>
            <wp:positionV relativeFrom="paragraph">
              <wp:posOffset>981710</wp:posOffset>
            </wp:positionV>
            <wp:extent cx="6628130" cy="987425"/>
            <wp:effectExtent l="0" t="0" r="1270" b="317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Front Top Step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CA784" w14:textId="7AD17D78" w:rsidR="002712DC" w:rsidRDefault="00C13BDE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51C75882" wp14:editId="1843DED9">
                <wp:simplePos x="0" y="0"/>
                <wp:positionH relativeFrom="column">
                  <wp:posOffset>3843551</wp:posOffset>
                </wp:positionH>
                <wp:positionV relativeFrom="paragraph">
                  <wp:posOffset>48118</wp:posOffset>
                </wp:positionV>
                <wp:extent cx="156949" cy="753574"/>
                <wp:effectExtent l="0" t="0" r="33655" b="27940"/>
                <wp:wrapNone/>
                <wp:docPr id="449" name="Straight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949" cy="75357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0581A" id="Straight Connector 449" o:spid="_x0000_s1026" style="position:absolute;flip:x y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65pt,3.8pt" to="31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" strokecolor="red" strokeweight="1.5pt">
                <v:stroke dashstyle="dash"/>
              </v:line>
            </w:pict>
          </mc:Fallback>
        </mc:AlternateContent>
      </w:r>
      <w:r w:rsidR="002565D9">
        <w:rPr>
          <w:noProof/>
        </w:rPr>
        <mc:AlternateContent>
          <mc:Choice Requires="wpg">
            <w:drawing>
              <wp:anchor distT="0" distB="0" distL="114300" distR="114300" simplePos="0" relativeHeight="252092928" behindDoc="0" locked="0" layoutInCell="1" allowOverlap="1" wp14:anchorId="3D51E209" wp14:editId="3382381B">
                <wp:simplePos x="0" y="0"/>
                <wp:positionH relativeFrom="column">
                  <wp:posOffset>5074404</wp:posOffset>
                </wp:positionH>
                <wp:positionV relativeFrom="paragraph">
                  <wp:posOffset>107069</wp:posOffset>
                </wp:positionV>
                <wp:extent cx="1483995" cy="762000"/>
                <wp:effectExtent l="0" t="0" r="20955" b="26670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995" cy="762000"/>
                          <a:chOff x="0" y="0"/>
                          <a:chExt cx="1483995" cy="762000"/>
                        </a:xfrm>
                      </wpg:grpSpPr>
                      <wps:wsp>
                        <wps:cNvPr id="224" name="Rounded Rectangular Callout 2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3995" cy="762000"/>
                          </a:xfrm>
                          <a:prstGeom prst="wedgeRoundRectCallout">
                            <a:avLst>
                              <a:gd name="adj1" fmla="val 2405"/>
                              <a:gd name="adj2" fmla="val 79488"/>
                              <a:gd name="adj3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75B6D" w14:textId="77777777" w:rsidR="0048265B" w:rsidRDefault="0048265B" w:rsidP="007F6FF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2A3B306D" w14:textId="77777777" w:rsidR="0048265B" w:rsidRDefault="0048265B" w:rsidP="007F6FF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7391E941" w14:textId="77777777" w:rsidR="0048265B" w:rsidRPr="004E280E" w:rsidRDefault="0048265B" w:rsidP="007F6FF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E280E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ALIGN</w:t>
                              </w:r>
                            </w:p>
                          </w:txbxContent>
                        </wps:txbx>
                        <wps:bodyPr rot="0" vert="horz" wrap="square" lIns="18288" tIns="0" rIns="18288" bIns="0" anchor="b" anchorCtr="0" upright="1">
                          <a:noAutofit/>
                        </wps:bodyPr>
                      </wps:wsp>
                      <wpg:grpSp>
                        <wpg:cNvPr id="86" name="Group 86"/>
                        <wpg:cNvGrpSpPr>
                          <a:grpSpLocks/>
                        </wpg:cNvGrpSpPr>
                        <wpg:grpSpPr>
                          <a:xfrm rot="5400000">
                            <a:off x="562911" y="34357"/>
                            <a:ext cx="331470" cy="634365"/>
                            <a:chOff x="0" y="0"/>
                            <a:chExt cx="331470" cy="634365"/>
                          </a:xfrm>
                        </wpg:grpSpPr>
                        <pic:pic xmlns:pic="http://schemas.openxmlformats.org/drawingml/2006/picture">
                          <pic:nvPicPr>
                            <pic:cNvPr id="247" name="Picture 2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151448" y="151448"/>
                              <a:ext cx="634365" cy="331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1" name="Straight Arrow Connector 81"/>
                          <wps:cNvCnPr/>
                          <wps:spPr>
                            <a:xfrm rot="5400000">
                              <a:off x="-5715" y="331470"/>
                              <a:ext cx="34417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triangl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" name="Down Arrow 5"/>
                        <wps:cNvSpPr/>
                        <wps:spPr>
                          <a:xfrm rot="5400000" flipH="1">
                            <a:off x="676550" y="158567"/>
                            <a:ext cx="114363" cy="375261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570839" y="401702"/>
                            <a:ext cx="313640" cy="1396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1E209" id="Group 199" o:spid="_x0000_s1057" style="position:absolute;margin-left:399.55pt;margin-top:8.45pt;width:116.85pt;height:60pt;z-index:252092928;mso-height-relative:margin" coordsize="14839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">
                <v:shape id="_x0000_s1058" type="#_x0000_t62" style="position:absolute;width:14839;height:762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QsccYA&#10;AADcAAAADwAAAGRycy9kb3ducmV2LnhtbESPT2vCQBTE7wW/w/IEL0U3pqIldRUpVArSg3966O2R&#10;fSbR7Nuwu8b47d2C4HGY+c0w82VnatGS85VlBeNRAoI4t7riQsFh/zV8B+EDssbaMim4kYflovcy&#10;x0zbK2+p3YVCxBL2GSooQ2gyKX1ekkE/sg1x9I7WGQxRukJqh9dYbmqZJslUGqw4LpTY0GdJ+Xl3&#10;MQrS37fTH+0Tt37tbsdpGzbrn3qm1KDfrT5ABOrCM/ygv3Xk0gn8n4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QsccYAAADcAAAADwAAAAAAAAAAAAAAAACYAgAAZHJz&#10;L2Rvd25yZXYueG1sUEsFBgAAAAAEAAQA9QAAAIsDAAAAAA==&#10;" adj="11319,27969" fillcolor="white [3212]" strokecolor="black [3213]" strokeweight="1pt">
                  <v:textbox inset="1.44pt,0,1.44pt,0">
                    <w:txbxContent>
                      <w:p w14:paraId="19B75B6D" w14:textId="77777777" w:rsidR="0048265B" w:rsidRDefault="0048265B" w:rsidP="007F6FFF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2A3B306D" w14:textId="77777777" w:rsidR="0048265B" w:rsidRDefault="0048265B" w:rsidP="007F6FFF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7391E941" w14:textId="77777777" w:rsidR="0048265B" w:rsidRPr="004E280E" w:rsidRDefault="0048265B" w:rsidP="007F6FFF">
                        <w:pPr>
                          <w:jc w:val="center"/>
                          <w:rPr>
                            <w:b/>
                          </w:rPr>
                        </w:pPr>
                        <w:r w:rsidRPr="004E280E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ALIGN</w:t>
                        </w:r>
                      </w:p>
                    </w:txbxContent>
                  </v:textbox>
                </v:shape>
                <v:group id="Group 86" o:spid="_x0000_s1059" style="position:absolute;left:5629;top:343;width:3314;height:6344;rotation:90" coordsize="3314,6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WFNXwwAAANsAAAAP&#10;AAAAAAAAAAAAAAAAAKoCAABkcnMvZG93bnJldi54bWxQSwUGAAAAAAQABAD6AAAAmgMAAAAA&#10;">
                  <v:shape id="Picture 273" o:spid="_x0000_s1060" type="#_x0000_t75" style="position:absolute;left:-1515;top:1515;width:6343;height:331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mfpvEAAAA3AAAAA8AAABkcnMvZG93bnJldi54bWxEj8FuwjAQRO+V+AdrkXoDBwqFBgyqKkBc&#10;Gzj0uI23cUS8DrEh4e8xElKPo5l5o1muO1uJKzW+dKxgNExAEOdOl1woOB62gzkIH5A1Vo5JwY08&#10;rFe9lyWm2rX8TdcsFCJC2KeowIRQp1L63JBFP3Q1cfT+XGMxRNkUUjfYRrit5DhJ3qXFkuOCwZq+&#10;DOWn7GIVTNu3s/H5x2WyOUxxdP79qea7vVKv/e5zASJQF/7Dz/ZeKxhPZvA4E4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mfpvEAAAA3AAAAA8AAAAAAAAAAAAAAAAA&#10;nwIAAGRycy9kb3ducmV2LnhtbFBLBQYAAAAABAAEAPcAAACQAwAAAAA=&#10;">
                    <v:imagedata r:id="rId44" o:title=""/>
                    <v:path arrowok="t"/>
                  </v:shape>
                  <v:shape id="Straight Arrow Connector 81" o:spid="_x0000_s1061" type="#_x0000_t32" style="position:absolute;left:-58;top:3314;width:344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Hy0sQAAADbAAAADwAAAGRycy9kb3ducmV2LnhtbESP3WrCQBSE7wu+w3KE3tVNRG2MrhIE&#10;Sy9aqD8PcMges8Hs2ZhdNX37riD0cpiZb5jlureNuFHna8cK0lECgrh0uuZKwfGwfctA+ICssXFM&#10;Cn7Jw3o1eFlirt2dd3Tbh0pECPscFZgQ2lxKXxqy6EeuJY7eyXUWQ5RdJXWH9wi3jRwnyUxarDku&#10;GGxpY6g8769Wwce8KHbZ5Hr8mpkfzN7T6UV+T5V6HfbFAkSgPvyHn+1PrSBL4fEl/g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8fLSxAAAANsAAAAPAAAAAAAAAAAA&#10;AAAAAKECAABkcnMvZG93bnJldi54bWxQSwUGAAAAAAQABAD5AAAAkgMAAAAA&#10;" strokecolor="black [3213]" strokeweight="1pt">
                    <v:stroke startarrow="block" endarrow="block"/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5" o:spid="_x0000_s1062" type="#_x0000_t67" style="position:absolute;left:6765;top:1586;width:1143;height:3752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1bMsIA&#10;AADaAAAADwAAAGRycy9kb3ducmV2LnhtbESPQWsCMRSE7wX/Q3iF3mq2FmvZGkWEUq0n3er5dfPc&#10;LG5e1iTq+u8boeBxmJlvmPG0s404kw+1YwUv/QwEcel0zZWCn+Lz+R1EiMgaG8ek4EoBppPewxhz&#10;7S68pvMmViJBOOSowMTY5lKG0pDF0HctcfL2zluMSfpKao+XBLeNHGTZm7RYc1ow2NLcUHnYnKyC&#10;b/N6lccKl7+7Yjn7GuEqLLZeqafHbvYBIlIX7+H/9kIrGMLtSroBcv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VsywgAAANoAAAAPAAAAAAAAAAAAAAAAAJgCAABkcnMvZG93&#10;bnJldi54bWxQSwUGAAAAAAQABAD1AAAAhwMAAAAA&#10;" adj="18309" fillcolor="black [3200]" strokecolor="black [1600]" strokeweight="2pt"/>
                <v:rect id="Rectangle 411" o:spid="_x0000_s1063" style="position:absolute;left:5708;top:4017;width:3136;height:1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necQA&#10;AADcAAAADwAAAGRycy9kb3ducmV2LnhtbESPwWrDMBBE74H+g9hAb4nsEpriRjGhNBDooY1j6HWx&#10;traJtRKSnLh/XwUCPQ6z82ZnU05mEBfyobesIF9mIIgbq3tuFdSn/eIFRIjIGgfLpOCXApTbh9kG&#10;C22vfKRLFVuRIBwKVNDF6AopQ9ORwbC0jjh5P9YbjEn6VmqP1wQ3g3zKsmdpsOfU0KGjt46aczWa&#10;9IYbvpweP8/1dz7t/bv+CNiulXqcT7tXEJGm+H98Tx+0glWew21MI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3p3nEAAAA3AAAAA8AAAAAAAAAAAAAAAAAmAIAAGRycy9k&#10;b3ducmV2LnhtbFBLBQYAAAAABAAEAPUAAACJAwAAAAA=&#10;" filled="f" strokecolor="red" strokeweight="1pt"/>
              </v:group>
            </w:pict>
          </mc:Fallback>
        </mc:AlternateContent>
      </w:r>
      <w:r w:rsidR="00615561"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04447BB7" wp14:editId="25AF33FC">
                <wp:simplePos x="0" y="0"/>
                <wp:positionH relativeFrom="column">
                  <wp:posOffset>3895853</wp:posOffset>
                </wp:positionH>
                <wp:positionV relativeFrom="paragraph">
                  <wp:posOffset>20172</wp:posOffset>
                </wp:positionV>
                <wp:extent cx="300227" cy="148875"/>
                <wp:effectExtent l="0" t="57150" r="24130" b="6096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80902" flipV="1">
                          <a:off x="0" y="0"/>
                          <a:ext cx="300227" cy="14887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23E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306.75pt;margin-top:1.6pt;width:23.65pt;height:11.7pt;rotation:-9918767fd;flip:y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" adj="16245" fillcolor="black [3213]" strokecolor="black [3213]" strokeweight="2pt"/>
            </w:pict>
          </mc:Fallback>
        </mc:AlternateContent>
      </w:r>
    </w:p>
    <w:p w14:paraId="770F61B1" w14:textId="4AD1AD3E" w:rsidR="00A4531A" w:rsidRDefault="00A4531A">
      <w:pPr>
        <w:ind w:right="-36"/>
      </w:pPr>
    </w:p>
    <w:p w14:paraId="588DF187" w14:textId="30ED9F5F" w:rsidR="002712DC" w:rsidRDefault="002712DC">
      <w:pPr>
        <w:ind w:right="-36"/>
      </w:pPr>
    </w:p>
    <w:p w14:paraId="5877AC98" w14:textId="719DC638" w:rsidR="002712DC" w:rsidRDefault="00B54EE7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F2FCD97" wp14:editId="577DD95E">
                <wp:simplePos x="0" y="0"/>
                <wp:positionH relativeFrom="column">
                  <wp:posOffset>3842705</wp:posOffset>
                </wp:positionH>
                <wp:positionV relativeFrom="paragraph">
                  <wp:posOffset>136535</wp:posOffset>
                </wp:positionV>
                <wp:extent cx="2107402" cy="93534"/>
                <wp:effectExtent l="0" t="457200" r="0" b="44005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8488" flipV="1">
                          <a:off x="0" y="0"/>
                          <a:ext cx="2107402" cy="93534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CCC4F" id="Right Arrow 4" o:spid="_x0000_s1026" type="#_x0000_t13" style="position:absolute;margin-left:302.6pt;margin-top:10.75pt;width:165.95pt;height:7.35pt;rotation:10148809fd;flip:y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" adj="21121" fillcolor="black [3213]" strokecolor="black [3213]" strokeweight="2pt"/>
            </w:pict>
          </mc:Fallback>
        </mc:AlternateContent>
      </w:r>
    </w:p>
    <w:p w14:paraId="02253A49" w14:textId="3A99ED2D" w:rsidR="002712DC" w:rsidRDefault="002712DC">
      <w:pPr>
        <w:ind w:right="-36"/>
      </w:pPr>
    </w:p>
    <w:p w14:paraId="6939A7AF" w14:textId="74B4946A" w:rsidR="002712DC" w:rsidRDefault="002712DC">
      <w:pPr>
        <w:ind w:right="-36"/>
      </w:pPr>
    </w:p>
    <w:p w14:paraId="63E2C203" w14:textId="6FA46874" w:rsidR="002712DC" w:rsidRDefault="002712DC">
      <w:pPr>
        <w:ind w:right="-36"/>
      </w:pPr>
    </w:p>
    <w:p w14:paraId="0D39CAFA" w14:textId="6A994F60" w:rsidR="002712DC" w:rsidRDefault="002712DC">
      <w:pPr>
        <w:ind w:right="-36"/>
      </w:pPr>
    </w:p>
    <w:p w14:paraId="7D2CA325" w14:textId="1E88A8B5" w:rsidR="002712DC" w:rsidRDefault="002712DC">
      <w:pPr>
        <w:ind w:right="-36"/>
      </w:pPr>
    </w:p>
    <w:p w14:paraId="347BC9D6" w14:textId="546CF7B9" w:rsidR="002712DC" w:rsidRDefault="002712DC">
      <w:pPr>
        <w:ind w:right="-36"/>
      </w:pPr>
    </w:p>
    <w:p w14:paraId="0BFAF947" w14:textId="77777777" w:rsidR="002712DC" w:rsidRDefault="002712DC">
      <w:pPr>
        <w:ind w:right="-36"/>
      </w:pPr>
    </w:p>
    <w:p w14:paraId="3639C6CD" w14:textId="1219E706" w:rsidR="002712DC" w:rsidRDefault="002565D9">
      <w:pPr>
        <w:ind w:right="-36"/>
      </w:pPr>
      <w:r w:rsidRPr="002565D9">
        <w:rPr>
          <w:noProof/>
        </w:rPr>
        <mc:AlternateContent>
          <mc:Choice Requires="wps">
            <w:drawing>
              <wp:anchor distT="45720" distB="45720" distL="114300" distR="114300" simplePos="0" relativeHeight="252097024" behindDoc="0" locked="0" layoutInCell="1" allowOverlap="1" wp14:anchorId="5CEFB591" wp14:editId="06C07A8B">
                <wp:simplePos x="0" y="0"/>
                <wp:positionH relativeFrom="column">
                  <wp:posOffset>5617845</wp:posOffset>
                </wp:positionH>
                <wp:positionV relativeFrom="paragraph">
                  <wp:posOffset>18415</wp:posOffset>
                </wp:positionV>
                <wp:extent cx="493395" cy="1404620"/>
                <wp:effectExtent l="0" t="254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734F0" w14:textId="77777777" w:rsidR="002565D9" w:rsidRPr="00B54EE7" w:rsidRDefault="002565D9" w:rsidP="002565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EFB591" id="_x0000_s1064" type="#_x0000_t202" style="position:absolute;margin-left:442.35pt;margin-top:1.45pt;width:38.85pt;height:110.6pt;rotation:90;z-index:25209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" stroked="f">
                <v:textbox style="mso-fit-shape-to-text:t">
                  <w:txbxContent>
                    <w:p w14:paraId="35D734F0" w14:textId="77777777" w:rsidR="002565D9" w:rsidRPr="00B54EE7" w:rsidRDefault="002565D9" w:rsidP="002565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565D9">
        <w:rPr>
          <w:noProof/>
        </w:rPr>
        <mc:AlternateContent>
          <mc:Choice Requires="wps">
            <w:drawing>
              <wp:anchor distT="45720" distB="45720" distL="114300" distR="114300" simplePos="0" relativeHeight="252098048" behindDoc="0" locked="0" layoutInCell="1" allowOverlap="1" wp14:anchorId="165BA529" wp14:editId="263870F7">
                <wp:simplePos x="0" y="0"/>
                <wp:positionH relativeFrom="column">
                  <wp:posOffset>4677410</wp:posOffset>
                </wp:positionH>
                <wp:positionV relativeFrom="paragraph">
                  <wp:posOffset>17780</wp:posOffset>
                </wp:positionV>
                <wp:extent cx="493395" cy="1404620"/>
                <wp:effectExtent l="0" t="254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D3FDD" w14:textId="77777777" w:rsidR="002565D9" w:rsidRPr="00B54EE7" w:rsidRDefault="002565D9" w:rsidP="002565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5BA529" id="_x0000_s1065" type="#_x0000_t202" style="position:absolute;margin-left:368.3pt;margin-top:1.4pt;width:38.85pt;height:110.6pt;rotation:90;z-index:252098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" stroked="f">
                <v:textbox style="mso-fit-shape-to-text:t">
                  <w:txbxContent>
                    <w:p w14:paraId="2E1D3FDD" w14:textId="77777777" w:rsidR="002565D9" w:rsidRPr="00B54EE7" w:rsidRDefault="002565D9" w:rsidP="002565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9EA"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13589109" wp14:editId="5E527BBC">
                <wp:simplePos x="0" y="0"/>
                <wp:positionH relativeFrom="column">
                  <wp:posOffset>-30480</wp:posOffset>
                </wp:positionH>
                <wp:positionV relativeFrom="paragraph">
                  <wp:posOffset>127000</wp:posOffset>
                </wp:positionV>
                <wp:extent cx="304800" cy="347345"/>
                <wp:effectExtent l="0" t="0" r="25400" b="3365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D3B3B" w14:textId="77777777" w:rsidR="0048265B" w:rsidRPr="00440A31" w:rsidRDefault="0048265B" w:rsidP="0082010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89109" id="Text Box 301" o:spid="_x0000_s1066" type="#_x0000_t202" style="position:absolute;margin-left:-2.4pt;margin-top:10pt;width:24pt;height:27.3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" fillcolor="#bfbfbf">
                <v:textbox>
                  <w:txbxContent>
                    <w:p w14:paraId="2E0D3B3B" w14:textId="77777777" w:rsidR="0048265B" w:rsidRPr="00440A31" w:rsidRDefault="0048265B" w:rsidP="00820109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929EA">
        <w:rPr>
          <w:noProof/>
        </w:rPr>
        <mc:AlternateContent>
          <mc:Choice Requires="wps">
            <w:drawing>
              <wp:anchor distT="4294967295" distB="4294967295" distL="114300" distR="114300" simplePos="0" relativeHeight="251468288" behindDoc="0" locked="0" layoutInCell="1" allowOverlap="1" wp14:anchorId="4729EB7D" wp14:editId="1D61CA7E">
                <wp:simplePos x="0" y="0"/>
                <wp:positionH relativeFrom="column">
                  <wp:posOffset>-41275</wp:posOffset>
                </wp:positionH>
                <wp:positionV relativeFrom="paragraph">
                  <wp:posOffset>-2541</wp:posOffset>
                </wp:positionV>
                <wp:extent cx="6788150" cy="0"/>
                <wp:effectExtent l="0" t="25400" r="19050" b="25400"/>
                <wp:wrapNone/>
                <wp:docPr id="300" name="Straight Arrow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2EDCB" id="Straight Arrow Connector 300" o:spid="_x0000_s1026" type="#_x0000_t32" style="position:absolute;margin-left:-3.25pt;margin-top:-.2pt;width:534.5pt;height:0;z-index:251468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" strokeweight="3pt"/>
            </w:pict>
          </mc:Fallback>
        </mc:AlternateContent>
      </w:r>
    </w:p>
    <w:p w14:paraId="618C6E2D" w14:textId="386614CA" w:rsidR="002712DC" w:rsidRDefault="002565D9">
      <w:pPr>
        <w:ind w:right="-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9856" behindDoc="0" locked="0" layoutInCell="1" allowOverlap="1" wp14:anchorId="6750D5D5" wp14:editId="4BA20C87">
                <wp:simplePos x="0" y="0"/>
                <wp:positionH relativeFrom="column">
                  <wp:posOffset>4067351</wp:posOffset>
                </wp:positionH>
                <wp:positionV relativeFrom="paragraph">
                  <wp:posOffset>161330</wp:posOffset>
                </wp:positionV>
                <wp:extent cx="1483995" cy="762000"/>
                <wp:effectExtent l="0" t="0" r="497205" b="83820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995" cy="762000"/>
                          <a:chOff x="0" y="0"/>
                          <a:chExt cx="1483995" cy="762000"/>
                        </a:xfrm>
                      </wpg:grpSpPr>
                      <wps:wsp>
                        <wps:cNvPr id="201" name="Rounded Rectangular Callout 2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3995" cy="762000"/>
                          </a:xfrm>
                          <a:prstGeom prst="wedgeRoundRectCallout">
                            <a:avLst>
                              <a:gd name="adj1" fmla="val 78626"/>
                              <a:gd name="adj2" fmla="val 150239"/>
                              <a:gd name="adj3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C751A7" w14:textId="77777777" w:rsidR="002565D9" w:rsidRDefault="002565D9" w:rsidP="002565D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62947EA8" w14:textId="77777777" w:rsidR="002565D9" w:rsidRDefault="002565D9" w:rsidP="002565D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75CBF122" w14:textId="77777777" w:rsidR="002565D9" w:rsidRPr="004E280E" w:rsidRDefault="002565D9" w:rsidP="002565D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E280E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ALIGN</w:t>
                              </w:r>
                            </w:p>
                          </w:txbxContent>
                        </wps:txbx>
                        <wps:bodyPr rot="0" vert="horz" wrap="square" lIns="18288" tIns="0" rIns="18288" bIns="0" anchor="b" anchorCtr="0" upright="1">
                          <a:noAutofit/>
                        </wps:bodyPr>
                      </wps:wsp>
                      <wpg:grpSp>
                        <wpg:cNvPr id="202" name="Group 202"/>
                        <wpg:cNvGrpSpPr>
                          <a:grpSpLocks/>
                        </wpg:cNvGrpSpPr>
                        <wpg:grpSpPr>
                          <a:xfrm rot="5400000">
                            <a:off x="562911" y="34357"/>
                            <a:ext cx="331470" cy="634365"/>
                            <a:chOff x="0" y="0"/>
                            <a:chExt cx="331470" cy="634365"/>
                          </a:xfrm>
                        </wpg:grpSpPr>
                        <pic:pic xmlns:pic="http://schemas.openxmlformats.org/drawingml/2006/picture">
                          <pic:nvPicPr>
                            <pic:cNvPr id="205" name="Picture 2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151448" y="151448"/>
                              <a:ext cx="634365" cy="331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6" name="Straight Arrow Connector 206"/>
                          <wps:cNvCnPr/>
                          <wps:spPr>
                            <a:xfrm rot="5400000">
                              <a:off x="-5715" y="331470"/>
                              <a:ext cx="34417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triangl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7" name="Down Arrow 207"/>
                        <wps:cNvSpPr/>
                        <wps:spPr>
                          <a:xfrm rot="5400000" flipH="1">
                            <a:off x="676550" y="158567"/>
                            <a:ext cx="114363" cy="375261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570839" y="401702"/>
                            <a:ext cx="313640" cy="1396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0D5D5" id="Group 200" o:spid="_x0000_s1067" style="position:absolute;margin-left:320.25pt;margin-top:12.7pt;width:116.85pt;height:60pt;z-index:252089856" coordsize="14839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">
                <v:shape id="_x0000_s1068" type="#_x0000_t62" style="position:absolute;width:14839;height:762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Hg28UA&#10;AADcAAAADwAAAGRycy9kb3ducmV2LnhtbESPT4vCMBTE78J+h/AWvGmiB1m6RlkWF/aggn9WPD6b&#10;Z1ttXkoTa/vtN4LgcZiZ3zDTeWtL0VDtC8caRkMFgjh1puBMw373M/gA4QOywdIxaejIw3z21pti&#10;YtydN9RsQyYihH2CGvIQqkRKn+Zk0Q9dRRy9s6sthijrTJoa7xFuSzlWaiItFhwXcqzoO6f0ur1Z&#10;DZfbn1p0i9Nl7ZpjZg5suuV1pXX/vf36BBGoDa/ws/1rNIzVCB5n4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eDbxQAAANwAAAAPAAAAAAAAAAAAAAAAAJgCAABkcnMv&#10;ZG93bnJldi54bWxQSwUGAAAAAAQABAD1AAAAigMAAAAA&#10;" adj="27783,43252" fillcolor="white [3212]" strokecolor="black [3213]" strokeweight="1pt">
                  <v:textbox inset="1.44pt,0,1.44pt,0">
                    <w:txbxContent>
                      <w:p w14:paraId="7DC751A7" w14:textId="77777777" w:rsidR="002565D9" w:rsidRDefault="002565D9" w:rsidP="002565D9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62947EA8" w14:textId="77777777" w:rsidR="002565D9" w:rsidRDefault="002565D9" w:rsidP="002565D9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75CBF122" w14:textId="77777777" w:rsidR="002565D9" w:rsidRPr="004E280E" w:rsidRDefault="002565D9" w:rsidP="002565D9">
                        <w:pPr>
                          <w:jc w:val="center"/>
                          <w:rPr>
                            <w:b/>
                          </w:rPr>
                        </w:pPr>
                        <w:r w:rsidRPr="004E280E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ALIGN</w:t>
                        </w:r>
                      </w:p>
                    </w:txbxContent>
                  </v:textbox>
                </v:shape>
                <v:group id="Group 202" o:spid="_x0000_s1069" style="position:absolute;left:5629;top:343;width:3314;height:6344;rotation:90" coordsize="3314,6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JdJMQAAADcAAAA&#10;DwAAAAAAAAAAAAAAAACqAgAAZHJzL2Rvd25yZXYueG1sUEsFBgAAAAAEAAQA+gAAAJsDAAAAAA==&#10;">
                  <v:shape id="Picture 273" o:spid="_x0000_s1070" type="#_x0000_t75" style="position:absolute;left:-1515;top:1515;width:6343;height:331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S/LfEAAAA3AAAAA8AAABkcnMvZG93bnJldi54bWxEj81uwjAQhO+V+g7WVuJWHH6CIGBQhSji&#10;CumhxyVe4qjxOsSGpG9fV0LiOJqZbzSrTW9rcafWV44VjIYJCOLC6YpLBV/55/schA/IGmvHpOCX&#10;PGzWry8rzLTr+Ej3UyhFhLDPUIEJocmk9IUhi37oGuLoXVxrMUTZllK32EW4reU4SWbSYsVxwWBD&#10;W0PFz+lmFaTd5Gp8sbhNd3mKo+v5u57vD0oN3vqPJYhAfXiGH+2DVjBOUvg/E4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S/LfEAAAA3AAAAA8AAAAAAAAAAAAAAAAA&#10;nwIAAGRycy9kb3ducmV2LnhtbFBLBQYAAAAABAAEAPcAAACQAwAAAAA=&#10;">
                    <v:imagedata r:id="rId44" o:title=""/>
                    <v:path arrowok="t"/>
                  </v:shape>
                  <v:shape id="Straight Arrow Connector 206" o:spid="_x0000_s1071" type="#_x0000_t32" style="position:absolute;left:-58;top:3314;width:344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SubMUAAADcAAAADwAAAGRycy9kb3ducmV2LnhtbESP0WrCQBRE3wX/YblC33QTqWmaZpVQ&#10;aPGhglo/4JK9zYZm76bZVePfdwsFH4eZOcOUm9F24kKDbx0rSBcJCOLa6ZYbBafPt3kOwgdkjZ1j&#10;UnAjD5v1dFJiod2VD3Q5hkZECPsCFZgQ+kJKXxuy6BeuJ47elxsshiiHRuoBrxFuO7lMkkxabDku&#10;GOzp1VD9fTxbBe/PVXXIH8+nj8zsMX9KVz9yt1LqYTZWLyACjeEe/m9vtYJlksH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SubMUAAADcAAAADwAAAAAAAAAA&#10;AAAAAAChAgAAZHJzL2Rvd25yZXYueG1sUEsFBgAAAAAEAAQA+QAAAJMDAAAAAA==&#10;" strokecolor="black [3213]" strokeweight="1pt">
                    <v:stroke startarrow="block" endarrow="block"/>
                  </v:shape>
                </v:group>
                <v:shape id="Down Arrow 207" o:spid="_x0000_s1072" type="#_x0000_t67" style="position:absolute;left:6765;top:1586;width:1143;height:3752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d+sQA&#10;AADcAAAADwAAAGRycy9kb3ducmV2LnhtbESPT2sCMRTE74LfITyhN81qocrWuCyFUm1P/uv5dfO6&#10;Wdy8bJNU12/fFASPw8z8hlkWvW3FmXxoHCuYTjIQxJXTDdcKDvvX8QJEiMgaW8ek4EoBitVwsMRc&#10;uwtv6byLtUgQDjkqMDF2uZShMmQxTFxHnLxv5y3GJH0ttcdLgttWzrLsSVpsOC0Y7OjFUHXa/VoF&#10;7+bxKn9q3Hx97jfl2xw/wvrolXoY9eUziEh9vIdv7bVWMMvm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HfrEAAAA3AAAAA8AAAAAAAAAAAAAAAAAmAIAAGRycy9k&#10;b3ducmV2LnhtbFBLBQYAAAAABAAEAPUAAACJAwAAAAA=&#10;" adj="18309" fillcolor="black [3200]" strokecolor="black [1600]" strokeweight="2pt"/>
                <v:rect id="Rectangle 208" o:spid="_x0000_s1073" style="position:absolute;left:5708;top:4017;width:3136;height:1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awcIA&#10;AADcAAAADwAAAGRycy9kb3ducmV2LnhtbESPwWoCMRCG7wXfIYzQW83qwZbVKCIKggdbFbwOm3F3&#10;cTMJSdTt2zuHQo/DP/8338yXvevUg2JqPRsYjwpQxJW3LdcGzqftxxeolJEtdp7JwC8lWC4Gb3Ms&#10;rX/yDz2OuVYC4VSigSbnUGqdqoYcppEPxJJdfXSYZYy1thGfAnednhTFVDtsWS40GGjdUHU73p1o&#10;hO472Pvhdr6M+23c2H3C+tOY92G/moHK1Of/5b/2zhqYFGIrzwgB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1rBwgAAANwAAAAPAAAAAAAAAAAAAAAAAJgCAABkcnMvZG93&#10;bnJldi54bWxQSwUGAAAAAAQABAD1AAAAhwMAAAAA&#10;" filled="f" strokecolor="red" strokeweight="1pt"/>
              </v:group>
            </w:pict>
          </mc:Fallback>
        </mc:AlternateContent>
      </w:r>
    </w:p>
    <w:p w14:paraId="636BAE08" w14:textId="34263257" w:rsidR="002712DC" w:rsidRDefault="002712DC">
      <w:pPr>
        <w:ind w:right="-36"/>
      </w:pPr>
    </w:p>
    <w:p w14:paraId="35004226" w14:textId="0E90FEC8" w:rsidR="002712DC" w:rsidRDefault="002712DC">
      <w:pPr>
        <w:ind w:right="-36"/>
      </w:pPr>
    </w:p>
    <w:p w14:paraId="65F66C17" w14:textId="6E8C4C0B" w:rsidR="002712DC" w:rsidRDefault="002712DC">
      <w:pPr>
        <w:ind w:right="-36"/>
      </w:pPr>
    </w:p>
    <w:p w14:paraId="399DA8B7" w14:textId="3F5386BE" w:rsidR="002712DC" w:rsidRDefault="00A5787B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7568" behindDoc="0" locked="0" layoutInCell="1" allowOverlap="1" wp14:anchorId="5B3C6FCB" wp14:editId="22C77F32">
                <wp:simplePos x="0" y="0"/>
                <wp:positionH relativeFrom="column">
                  <wp:posOffset>5894811</wp:posOffset>
                </wp:positionH>
                <wp:positionV relativeFrom="paragraph">
                  <wp:posOffset>69050</wp:posOffset>
                </wp:positionV>
                <wp:extent cx="956310" cy="1404620"/>
                <wp:effectExtent l="0" t="0" r="15240" b="18415"/>
                <wp:wrapSquare wrapText="bothSides"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FD547" w14:textId="3E268B23" w:rsidR="00A5787B" w:rsidRPr="00C02041" w:rsidRDefault="00A5787B" w:rsidP="00C020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Starting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3C6FCB" id="_x0000_s1074" type="#_x0000_t202" style="position:absolute;margin-left:464.15pt;margin-top:5.45pt;width:75.3pt;height:110.6pt;z-index:25207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" fillcolor="white [3201]" strokecolor="black [3200]" strokeweight="2pt">
                <v:textbox style="mso-fit-shape-to-text:t">
                  <w:txbxContent>
                    <w:p w14:paraId="7CCFD547" w14:textId="3E268B23" w:rsidR="00A5787B" w:rsidRPr="00C02041" w:rsidRDefault="00A5787B" w:rsidP="00C02041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Starting 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5E3FB5" w14:textId="18BF7559" w:rsidR="002712DC" w:rsidRDefault="008D2BEF">
      <w:pPr>
        <w:ind w:right="-36"/>
      </w:pPr>
      <w:r>
        <w:rPr>
          <w:noProof/>
        </w:rPr>
        <w:drawing>
          <wp:anchor distT="0" distB="0" distL="114300" distR="114300" simplePos="0" relativeHeight="251407872" behindDoc="0" locked="0" layoutInCell="1" allowOverlap="1" wp14:anchorId="530723FE" wp14:editId="5A676712">
            <wp:simplePos x="0" y="0"/>
            <wp:positionH relativeFrom="column">
              <wp:posOffset>114906</wp:posOffset>
            </wp:positionH>
            <wp:positionV relativeFrom="paragraph">
              <wp:posOffset>79375</wp:posOffset>
            </wp:positionV>
            <wp:extent cx="6628187" cy="987425"/>
            <wp:effectExtent l="0" t="0" r="1270" b="317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Front Top Step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187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EEAAD" w14:textId="56102782" w:rsidR="002712DC" w:rsidRDefault="002712DC">
      <w:pPr>
        <w:ind w:right="-36"/>
      </w:pPr>
    </w:p>
    <w:p w14:paraId="393DECA7" w14:textId="615C8311" w:rsidR="002712DC" w:rsidRDefault="002712DC">
      <w:pPr>
        <w:ind w:right="-36"/>
      </w:pPr>
    </w:p>
    <w:p w14:paraId="17AC9B89" w14:textId="174896B6" w:rsidR="002712DC" w:rsidRPr="00E02F3D" w:rsidRDefault="002712DC">
      <w:pPr>
        <w:ind w:right="-36"/>
      </w:pPr>
    </w:p>
    <w:p w14:paraId="53D79A94" w14:textId="49177CAC" w:rsidR="002712DC" w:rsidRPr="00611B0C" w:rsidRDefault="00A5787B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38131C18" wp14:editId="4BEA096F">
                <wp:simplePos x="0" y="0"/>
                <wp:positionH relativeFrom="column">
                  <wp:posOffset>686714</wp:posOffset>
                </wp:positionH>
                <wp:positionV relativeFrom="paragraph">
                  <wp:posOffset>136271</wp:posOffset>
                </wp:positionV>
                <wp:extent cx="5328540" cy="131674"/>
                <wp:effectExtent l="0" t="0" r="24765" b="20955"/>
                <wp:wrapNone/>
                <wp:docPr id="402" name="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540" cy="1316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8730D" id="Rectangle 402" o:spid="_x0000_s1026" style="position:absolute;margin-left:54.05pt;margin-top:10.75pt;width:419.55pt;height:10.3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" filled="f" strokecolor="red" strokeweight="2pt"/>
            </w:pict>
          </mc:Fallback>
        </mc:AlternateContent>
      </w:r>
    </w:p>
    <w:p w14:paraId="1152085E" w14:textId="784E7682" w:rsidR="002712DC" w:rsidRDefault="002712DC">
      <w:pPr>
        <w:ind w:right="-36"/>
      </w:pPr>
    </w:p>
    <w:p w14:paraId="1317C782" w14:textId="71D01059" w:rsidR="002712DC" w:rsidRDefault="00B40827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4576" behindDoc="0" locked="0" layoutInCell="1" allowOverlap="1" wp14:anchorId="7C5181DF" wp14:editId="115D9018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3249930" cy="1404620"/>
                <wp:effectExtent l="0" t="0" r="7620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042C9" w14:textId="61CAAE76" w:rsidR="006A12A2" w:rsidRPr="00C02041" w:rsidRDefault="006A12A2" w:rsidP="00C020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Align</w:t>
                            </w:r>
                            <w:r w:rsid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the 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smooth area of </w:t>
                            </w:r>
                            <w:r w:rsid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the 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Sill Protector along </w:t>
                            </w:r>
                            <w:r w:rsid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the door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5181DF" id="_x0000_s1075" type="#_x0000_t202" style="position:absolute;margin-left:0;margin-top:.85pt;width:255.9pt;height:110.6pt;z-index:251864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" stroked="f">
                <v:textbox style="mso-fit-shape-to-text:t">
                  <w:txbxContent>
                    <w:p w14:paraId="474042C9" w14:textId="61CAAE76" w:rsidR="006A12A2" w:rsidRPr="00C02041" w:rsidRDefault="006A12A2" w:rsidP="00C02041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Align</w:t>
                      </w:r>
                      <w:r w:rsid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the 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smooth area of </w:t>
                      </w:r>
                      <w:r w:rsid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the 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Sill Protector along </w:t>
                      </w:r>
                      <w:r w:rsidR="00C02041">
                        <w:rPr>
                          <w:rFonts w:ascii="Arial" w:hAnsi="Arial" w:cs="Arial"/>
                          <w:b/>
                          <w:sz w:val="16"/>
                        </w:rPr>
                        <w:t>the door edge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4D7309" w14:textId="1926BBED" w:rsidR="002712DC" w:rsidRDefault="002712DC">
      <w:pPr>
        <w:ind w:right="-36"/>
      </w:pPr>
    </w:p>
    <w:p w14:paraId="4042EB93" w14:textId="126765A1" w:rsidR="002712DC" w:rsidRDefault="002712DC">
      <w:pPr>
        <w:ind w:right="-36"/>
      </w:pPr>
    </w:p>
    <w:p w14:paraId="62542EEE" w14:textId="77777777" w:rsidR="002712DC" w:rsidRDefault="002712DC">
      <w:pPr>
        <w:ind w:right="-36"/>
      </w:pPr>
    </w:p>
    <w:p w14:paraId="52995A12" w14:textId="77777777" w:rsidR="002712DC" w:rsidRDefault="002712DC">
      <w:pPr>
        <w:ind w:right="-36"/>
      </w:pPr>
    </w:p>
    <w:p w14:paraId="602136CF" w14:textId="3F93B791" w:rsidR="002712DC" w:rsidRDefault="00E22DB7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14E7E2F9" wp14:editId="72D314AE">
                <wp:simplePos x="0" y="0"/>
                <wp:positionH relativeFrom="column">
                  <wp:posOffset>5549521</wp:posOffset>
                </wp:positionH>
                <wp:positionV relativeFrom="paragraph">
                  <wp:posOffset>154400</wp:posOffset>
                </wp:positionV>
                <wp:extent cx="960755" cy="575945"/>
                <wp:effectExtent l="1790700" t="0" r="10795" b="548005"/>
                <wp:wrapNone/>
                <wp:docPr id="408" name="Rounded Rectangular Callout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960755" cy="575945"/>
                        </a:xfrm>
                        <a:prstGeom prst="wedgeRoundRectCallout">
                          <a:avLst>
                            <a:gd name="adj1" fmla="val 237806"/>
                            <a:gd name="adj2" fmla="val 14224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E1D93" w14:textId="77777777" w:rsidR="0048265B" w:rsidRDefault="0048265B" w:rsidP="007B6D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1E178B4" w14:textId="77777777" w:rsidR="0048265B" w:rsidRDefault="0048265B" w:rsidP="007B6D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1E0653C" w14:textId="77777777" w:rsidR="0048265B" w:rsidRDefault="0048265B" w:rsidP="007B6D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8989273" w14:textId="4328AA2A" w:rsidR="0048265B" w:rsidRPr="004E280E" w:rsidRDefault="0048265B" w:rsidP="007B6D1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7E2F9" id="Rounded Rectangular Callout 408" o:spid="_x0000_s1076" type="#_x0000_t62" style="position:absolute;margin-left:436.95pt;margin-top:12.15pt;width:75.65pt;height:45.35pt;flip:x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" adj="62166,41525" fillcolor="white [3212]" strokecolor="black [3213]" strokeweight="1pt">
                <v:path arrowok="t"/>
                <v:textbox inset=",0,,0">
                  <w:txbxContent>
                    <w:p w14:paraId="599E1D93" w14:textId="77777777" w:rsidR="0048265B" w:rsidRDefault="0048265B" w:rsidP="007B6D1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1E178B4" w14:textId="77777777" w:rsidR="0048265B" w:rsidRDefault="0048265B" w:rsidP="007B6D1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1E0653C" w14:textId="77777777" w:rsidR="0048265B" w:rsidRDefault="0048265B" w:rsidP="007B6D1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8989273" w14:textId="4328AA2A" w:rsidR="0048265B" w:rsidRPr="004E280E" w:rsidRDefault="0048265B" w:rsidP="007B6D1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9EA">
        <w:rPr>
          <w:noProof/>
        </w:rPr>
        <mc:AlternateContent>
          <mc:Choice Requires="wps">
            <w:drawing>
              <wp:anchor distT="4294967295" distB="4294967295" distL="114300" distR="114300" simplePos="0" relativeHeight="251480576" behindDoc="0" locked="0" layoutInCell="1" allowOverlap="1" wp14:anchorId="24F711A2" wp14:editId="26CD5983">
                <wp:simplePos x="0" y="0"/>
                <wp:positionH relativeFrom="column">
                  <wp:posOffset>-57150</wp:posOffset>
                </wp:positionH>
                <wp:positionV relativeFrom="paragraph">
                  <wp:posOffset>67309</wp:posOffset>
                </wp:positionV>
                <wp:extent cx="6788150" cy="0"/>
                <wp:effectExtent l="0" t="25400" r="19050" b="25400"/>
                <wp:wrapNone/>
                <wp:docPr id="313" name="Straight Arrow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D3756" id="Straight Arrow Connector 313" o:spid="_x0000_s1026" type="#_x0000_t32" style="position:absolute;margin-left:-4.5pt;margin-top:5.3pt;width:534.5pt;height:0;z-index:251480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" strokeweight="3pt"/>
            </w:pict>
          </mc:Fallback>
        </mc:AlternateContent>
      </w:r>
    </w:p>
    <w:p w14:paraId="75408DF8" w14:textId="6ED455F3" w:rsidR="002712DC" w:rsidRDefault="00E22DB7">
      <w:pPr>
        <w:ind w:right="-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368213A8" wp14:editId="62F2323A">
                <wp:simplePos x="0" y="0"/>
                <wp:positionH relativeFrom="column">
                  <wp:posOffset>5486400</wp:posOffset>
                </wp:positionH>
                <wp:positionV relativeFrom="paragraph">
                  <wp:posOffset>21590</wp:posOffset>
                </wp:positionV>
                <wp:extent cx="1028700" cy="583565"/>
                <wp:effectExtent l="0" t="0" r="0" b="63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583565"/>
                          <a:chOff x="0" y="0"/>
                          <a:chExt cx="1028700" cy="583565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85800" cy="469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 Box 84"/>
                        <wps:cNvSpPr txBox="1"/>
                        <wps:spPr>
                          <a:xfrm>
                            <a:off x="0" y="354965"/>
                            <a:ext cx="1028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303A8" w14:textId="77777777" w:rsidR="0048265B" w:rsidRPr="004E280E" w:rsidRDefault="0048265B" w:rsidP="00E22DB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FELT BLOCK</w:t>
                              </w:r>
                            </w:p>
                            <w:p w14:paraId="3F402391" w14:textId="77777777" w:rsidR="0048265B" w:rsidRDefault="0048265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213A8" id="Group 82" o:spid="_x0000_s1077" style="position:absolute;margin-left:6in;margin-top:1.7pt;width:81pt;height:45.95pt;z-index:251700736" coordsize="10287,58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I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CWAAAAAEAAQJYAAAAAQABOEJJTQQmAAAA&#10;AAAOAAAAAAAAAAAAAD+AAAA4QklNBA0AAAAAAAQAAAB4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DZAAAAAFJnaHRsb25nAAABP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U4QklNBAwAAAAA&#10;CssAAAABAAAAoAAAAG4AAAHgAADOQAAACq8AGAAB/9j/7QAMQWRvYmVfQ00AAf/uAA5BZG9iZQBk&#10;gAAAAAH/2wCEAAwICAgJCAwJCQwRCwoLERUPDAwPFRgTExUTExgRDAwMDAwMEQwMDAwMDAwMDAwM&#10;DAwMDAwMDAwMDAwMDAwMDAwBDQsLDQ4NEA4OEBQODg4UFA4ODg4UEQwMDAwMEREMDAwMDAwRDAwM&#10;DAwMDAwMDAwMDAwMDAwMDAwMDAwMDAwMDP/AABEIAG4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QEBAQEBAQEBAQEBAQEBAgICAgICAgICAgIDAwMDAwMDAwMDAQEBAQEBAQEB&#10;AQECAgECAgMDAwMDAwMDAwMDAwMDAwMDAwMDAwMDAwMDAwMDAwMDAwMDAwMDAwMDAwMDAwMDAwP/&#10;wAARCADZAT0DAREAAhEBAxEB/90ABAAo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">
                <v:shape id="Picture 83" o:spid="_x0000_s1078" type="#_x0000_t75" style="position:absolute;left:2286;width:6858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lxzDAAAA2wAAAA8AAABkcnMvZG93bnJldi54bWxEj0GLwjAUhO/C/ofwFrxpuq5ItxplUVY8&#10;eFEXxdujebbF5qU00VZ/vREEj8PMfMNMZq0pxZVqV1hW8NWPQBCnVhecKfjf/fViEM4jaywtk4Ib&#10;OZhNPzoTTLRteEPXrc9EgLBLUEHufZVI6dKcDLq+rYiDd7K1QR9knUldYxPgppSDKBpJgwWHhRwr&#10;mueUnrcXoyDa2yxtzkuzH45+josh871cH5Tqfra/YxCeWv8Ov9orrSD+hueX8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GXHMMAAADbAAAADwAAAAAAAAAAAAAAAACf&#10;AgAAZHJzL2Rvd25yZXYueG1sUEsFBgAAAAAEAAQA9wAAAI8DAAAAAA==&#10;">
                  <v:imagedata r:id="rId46" o:title=""/>
                  <v:path arrowok="t"/>
                </v:shape>
                <v:shape id="Text Box 84" o:spid="_x0000_s1079" type="#_x0000_t202" style="position:absolute;top:3549;width:1028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14:paraId="49D303A8" w14:textId="77777777" w:rsidR="0048265B" w:rsidRPr="004E280E" w:rsidRDefault="0048265B" w:rsidP="00E22DB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FELT BLOCK</w:t>
                        </w:r>
                      </w:p>
                      <w:p w14:paraId="3F402391" w14:textId="77777777" w:rsidR="0048265B" w:rsidRDefault="0048265B"/>
                    </w:txbxContent>
                  </v:textbox>
                </v:shape>
              </v:group>
            </w:pict>
          </mc:Fallback>
        </mc:AlternateContent>
      </w:r>
      <w:r w:rsidR="00F929EA"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0D28748F" wp14:editId="3B4830C6">
                <wp:simplePos x="0" y="0"/>
                <wp:positionH relativeFrom="column">
                  <wp:posOffset>-60960</wp:posOffset>
                </wp:positionH>
                <wp:positionV relativeFrom="paragraph">
                  <wp:posOffset>20320</wp:posOffset>
                </wp:positionV>
                <wp:extent cx="304800" cy="347345"/>
                <wp:effectExtent l="0" t="0" r="25400" b="33655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A1000" w14:textId="77777777" w:rsidR="0048265B" w:rsidRPr="00440A31" w:rsidRDefault="0048265B" w:rsidP="005D2D4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748F" id="Text Box 387" o:spid="_x0000_s1080" type="#_x0000_t202" style="position:absolute;margin-left:-4.8pt;margin-top:1.6pt;width:24pt;height:27.3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" fillcolor="#bfbfbf">
                <v:textbox>
                  <w:txbxContent>
                    <w:p w14:paraId="744A1000" w14:textId="77777777" w:rsidR="0048265B" w:rsidRPr="00440A31" w:rsidRDefault="0048265B" w:rsidP="005D2D4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8935D14" w14:textId="19D2075D" w:rsidR="002712DC" w:rsidRDefault="002712DC">
      <w:pPr>
        <w:ind w:right="-36"/>
      </w:pPr>
    </w:p>
    <w:p w14:paraId="58669704" w14:textId="6FAA27CE" w:rsidR="002712DC" w:rsidRDefault="002712DC">
      <w:pPr>
        <w:ind w:right="-36"/>
      </w:pPr>
    </w:p>
    <w:p w14:paraId="72BC4A9E" w14:textId="0C8DAC5B" w:rsidR="002712DC" w:rsidRDefault="002712DC">
      <w:pPr>
        <w:ind w:right="-36"/>
      </w:pPr>
    </w:p>
    <w:p w14:paraId="3C878B41" w14:textId="1985AA11" w:rsidR="002712DC" w:rsidRDefault="00E22DB7">
      <w:pPr>
        <w:ind w:right="-36"/>
      </w:pPr>
      <w:r>
        <w:rPr>
          <w:noProof/>
        </w:rPr>
        <w:drawing>
          <wp:anchor distT="0" distB="0" distL="114300" distR="114300" simplePos="0" relativeHeight="251394560" behindDoc="0" locked="0" layoutInCell="1" allowOverlap="1" wp14:anchorId="23B9D1AB" wp14:editId="604A2DC6">
            <wp:simplePos x="0" y="0"/>
            <wp:positionH relativeFrom="column">
              <wp:posOffset>228600</wp:posOffset>
            </wp:positionH>
            <wp:positionV relativeFrom="paragraph">
              <wp:posOffset>18415</wp:posOffset>
            </wp:positionV>
            <wp:extent cx="6629400" cy="987425"/>
            <wp:effectExtent l="0" t="0" r="0" b="317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Front Felt Block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DE101" w14:textId="23C5C21D" w:rsidR="00CD2780" w:rsidRDefault="002565D9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3DCB7567" wp14:editId="74B4907F">
                <wp:simplePos x="0" y="0"/>
                <wp:positionH relativeFrom="column">
                  <wp:posOffset>771029</wp:posOffset>
                </wp:positionH>
                <wp:positionV relativeFrom="paragraph">
                  <wp:posOffset>139557</wp:posOffset>
                </wp:positionV>
                <wp:extent cx="5384646" cy="449272"/>
                <wp:effectExtent l="0" t="0" r="26035" b="27305"/>
                <wp:wrapNone/>
                <wp:docPr id="412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646" cy="4492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286A3" id="Rectangle 412" o:spid="_x0000_s1026" style="position:absolute;margin-left:60.7pt;margin-top:11pt;width:424pt;height:35.4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" filled="f" strokecolor="red" strokeweight="2pt"/>
            </w:pict>
          </mc:Fallback>
        </mc:AlternateContent>
      </w:r>
    </w:p>
    <w:p w14:paraId="2FED97BD" w14:textId="44479BBA" w:rsidR="00CD2780" w:rsidRDefault="00CD2780">
      <w:pPr>
        <w:ind w:right="-36"/>
      </w:pPr>
    </w:p>
    <w:p w14:paraId="48E3063A" w14:textId="3A7ED22F" w:rsidR="00CD2780" w:rsidRPr="005D2D44" w:rsidRDefault="00CD2780">
      <w:pPr>
        <w:ind w:right="-36"/>
      </w:pPr>
    </w:p>
    <w:p w14:paraId="4872AD5F" w14:textId="7493F107" w:rsidR="004F4B84" w:rsidRDefault="004F4B84">
      <w:pPr>
        <w:ind w:right="-36"/>
      </w:pPr>
    </w:p>
    <w:p w14:paraId="7271E83B" w14:textId="4309C74D" w:rsidR="004F4B84" w:rsidRDefault="00620CF0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369981" behindDoc="0" locked="0" layoutInCell="1" allowOverlap="1" wp14:anchorId="09B9449A" wp14:editId="4427C79D">
                <wp:simplePos x="0" y="0"/>
                <wp:positionH relativeFrom="margin">
                  <wp:posOffset>1514475</wp:posOffset>
                </wp:positionH>
                <wp:positionV relativeFrom="paragraph">
                  <wp:posOffset>101228</wp:posOffset>
                </wp:positionV>
                <wp:extent cx="3592195" cy="1404620"/>
                <wp:effectExtent l="0" t="0" r="8255" b="889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47F39" w14:textId="6D28454C" w:rsidR="006A12A2" w:rsidRPr="00C02041" w:rsidRDefault="006A12A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Stroke </w:t>
                            </w:r>
                            <w:r w:rsid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the 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felt block back and forth with a consistent force</w:t>
                            </w:r>
                            <w:r w:rsidR="00A5787B"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to ensure full adhesion</w:t>
                            </w:r>
                            <w:r w:rsidR="00620CF0"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</w:t>
                            </w:r>
                            <w:r w:rsidR="00323700"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and that</w:t>
                            </w:r>
                            <w:r w:rsid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air bubbles are not present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B9449A" id="_x0000_s1081" type="#_x0000_t202" style="position:absolute;margin-left:119.25pt;margin-top:7.95pt;width:282.85pt;height:110.6pt;z-index:25136998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" stroked="f">
                <v:textbox style="mso-fit-shape-to-text:t">
                  <w:txbxContent>
                    <w:p w14:paraId="6E447F39" w14:textId="6D28454C" w:rsidR="006A12A2" w:rsidRPr="00C02041" w:rsidRDefault="006A12A2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Stroke </w:t>
                      </w:r>
                      <w:r w:rsid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the 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felt block back and forth with a consistent force</w:t>
                      </w:r>
                      <w:r w:rsidR="00A5787B"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to ensure full adhesion</w:t>
                      </w:r>
                      <w:r w:rsidR="00620CF0"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</w:t>
                      </w:r>
                      <w:r w:rsidR="00323700" w:rsidRPr="00C02041">
                        <w:rPr>
                          <w:rFonts w:ascii="Arial" w:hAnsi="Arial" w:cs="Arial"/>
                          <w:b/>
                          <w:sz w:val="16"/>
                        </w:rPr>
                        <w:t>and that</w:t>
                      </w:r>
                      <w:r w:rsid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air bubbles are not present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E70DA8" w14:textId="7C2A84CF" w:rsidR="004F4B84" w:rsidRDefault="004F4B84">
      <w:pPr>
        <w:ind w:right="-36"/>
      </w:pPr>
    </w:p>
    <w:p w14:paraId="3903A100" w14:textId="6F2F42AC" w:rsidR="004F4B84" w:rsidRDefault="004F4B84">
      <w:pPr>
        <w:ind w:right="-36"/>
      </w:pPr>
    </w:p>
    <w:p w14:paraId="5B4454F7" w14:textId="5086578A" w:rsidR="005F6A3B" w:rsidRDefault="00E22DB7">
      <w:pPr>
        <w:ind w:right="-36"/>
      </w:pPr>
      <w:r>
        <w:softHyphen/>
      </w:r>
    </w:p>
    <w:p w14:paraId="3BBB7BCC" w14:textId="43C61A2C" w:rsidR="00E22DB7" w:rsidRDefault="00E22DB7">
      <w:pPr>
        <w:ind w:right="-36"/>
      </w:pPr>
    </w:p>
    <w:p w14:paraId="22890260" w14:textId="77777777" w:rsidR="00E22DB7" w:rsidRDefault="00E22DB7">
      <w:pPr>
        <w:ind w:right="-36"/>
      </w:pPr>
    </w:p>
    <w:p w14:paraId="677C6B02" w14:textId="6AD6E140" w:rsidR="005F6A3B" w:rsidRDefault="005F6A3B">
      <w:pPr>
        <w:ind w:right="-36"/>
      </w:pPr>
    </w:p>
    <w:p w14:paraId="2B221F6B" w14:textId="3044DA2B" w:rsidR="005F6A3B" w:rsidRDefault="00F929EA">
      <w:pPr>
        <w:ind w:right="-3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45857BA2" wp14:editId="2FFEC122">
                <wp:simplePos x="0" y="0"/>
                <wp:positionH relativeFrom="column">
                  <wp:posOffset>-43815</wp:posOffset>
                </wp:positionH>
                <wp:positionV relativeFrom="paragraph">
                  <wp:posOffset>55880</wp:posOffset>
                </wp:positionV>
                <wp:extent cx="304800" cy="347345"/>
                <wp:effectExtent l="0" t="0" r="25400" b="33655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FBEB" w14:textId="77777777" w:rsidR="0048265B" w:rsidRPr="00440A31" w:rsidRDefault="0048265B" w:rsidP="005F6A3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57BA2" id="_x0000_t202" coordsize="21600,21600" o:spt="202" path="m,l,21600r21600,l21600,xe">
                <v:stroke joinstyle="miter"/>
                <v:path gradientshapeok="t" o:connecttype="rect"/>
              </v:shapetype>
              <v:shape id="Text Box 414" o:spid="_x0000_s1082" type="#_x0000_t202" style="position:absolute;margin-left:-3.45pt;margin-top:4.4pt;width:24pt;height:27.3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" fillcolor="#bfbfbf">
                <v:textbox>
                  <w:txbxContent>
                    <w:p w14:paraId="44AAFBEB" w14:textId="77777777" w:rsidR="0048265B" w:rsidRPr="00440A31" w:rsidRDefault="0048265B" w:rsidP="005F6A3B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71C10BB" w14:textId="564A8D98" w:rsidR="005F6A3B" w:rsidRDefault="00F01EFB">
      <w:pPr>
        <w:ind w:right="-36"/>
      </w:pPr>
      <w:r>
        <w:rPr>
          <w:noProof/>
        </w:rPr>
        <w:drawing>
          <wp:anchor distT="0" distB="0" distL="114300" distR="114300" simplePos="0" relativeHeight="251387392" behindDoc="0" locked="0" layoutInCell="1" allowOverlap="1" wp14:anchorId="2D151A9A" wp14:editId="3A9A7947">
            <wp:simplePos x="0" y="0"/>
            <wp:positionH relativeFrom="column">
              <wp:posOffset>114300</wp:posOffset>
            </wp:positionH>
            <wp:positionV relativeFrom="paragraph">
              <wp:posOffset>93980</wp:posOffset>
            </wp:positionV>
            <wp:extent cx="6629400" cy="2177415"/>
            <wp:effectExtent l="0" t="0" r="0" b="698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Front Iso wrap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AACFF" w14:textId="7766B691" w:rsidR="005F6A3B" w:rsidRDefault="00E25423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4864" behindDoc="0" locked="0" layoutInCell="1" allowOverlap="1" wp14:anchorId="157A061D" wp14:editId="3A76C360">
                <wp:simplePos x="0" y="0"/>
                <wp:positionH relativeFrom="column">
                  <wp:posOffset>4866846</wp:posOffset>
                </wp:positionH>
                <wp:positionV relativeFrom="paragraph">
                  <wp:posOffset>51806</wp:posOffset>
                </wp:positionV>
                <wp:extent cx="1044575" cy="1404620"/>
                <wp:effectExtent l="0" t="0" r="3175" b="1270"/>
                <wp:wrapSquare wrapText="bothSides"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20B97" w14:textId="77777777" w:rsidR="00E25423" w:rsidRPr="00E25423" w:rsidRDefault="00E25423" w:rsidP="00E25423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*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Zoomed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7A061D" id="_x0000_s1083" type="#_x0000_t202" style="position:absolute;margin-left:383.2pt;margin-top:4.1pt;width:82.25pt;height:110.6pt;z-index:25200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" stroked="f">
                <v:textbox style="mso-fit-shape-to-text:t">
                  <w:txbxContent>
                    <w:p w14:paraId="18020B97" w14:textId="77777777" w:rsidR="00E25423" w:rsidRPr="00E25423" w:rsidRDefault="00E25423" w:rsidP="00E25423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*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Zoomed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10ACFE" w14:textId="7FDAFF0E" w:rsidR="00E22DB7" w:rsidRDefault="00E22DB7">
      <w:pPr>
        <w:ind w:right="-36"/>
      </w:pPr>
    </w:p>
    <w:p w14:paraId="50C96A3C" w14:textId="1440C166" w:rsidR="00E22DB7" w:rsidRDefault="00E25423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D73DDBD" wp14:editId="64D047EA">
                <wp:simplePos x="0" y="0"/>
                <wp:positionH relativeFrom="column">
                  <wp:posOffset>5024747</wp:posOffset>
                </wp:positionH>
                <wp:positionV relativeFrom="paragraph">
                  <wp:posOffset>105559</wp:posOffset>
                </wp:positionV>
                <wp:extent cx="1028700" cy="22860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BE3E5" w14:textId="67AA070A" w:rsidR="0048265B" w:rsidRPr="004E280E" w:rsidRDefault="0048265B" w:rsidP="000003C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WRAP EDGE</w:t>
                            </w:r>
                          </w:p>
                          <w:p w14:paraId="07AC688D" w14:textId="77777777" w:rsidR="0048265B" w:rsidRDefault="004826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3DDBD" id="Text Box 288" o:spid="_x0000_s1084" type="#_x0000_t202" style="position:absolute;margin-left:395.65pt;margin-top:8.3pt;width:81pt;height:18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" filled="f" stroked="f">
                <v:textbox>
                  <w:txbxContent>
                    <w:p w14:paraId="642BE3E5" w14:textId="67AA070A" w:rsidR="0048265B" w:rsidRPr="004E280E" w:rsidRDefault="0048265B" w:rsidP="000003C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WRAP EDGE</w:t>
                      </w:r>
                    </w:p>
                    <w:p w14:paraId="07AC688D" w14:textId="77777777" w:rsidR="0048265B" w:rsidRDefault="0048265B"/>
                  </w:txbxContent>
                </v:textbox>
              </v:shape>
            </w:pict>
          </mc:Fallback>
        </mc:AlternateContent>
      </w:r>
    </w:p>
    <w:p w14:paraId="168BB564" w14:textId="47CC0746" w:rsidR="005F6A3B" w:rsidRPr="0057154D" w:rsidRDefault="005F6A3B">
      <w:pPr>
        <w:ind w:right="-36"/>
      </w:pPr>
    </w:p>
    <w:p w14:paraId="08BA6F62" w14:textId="35BCF801" w:rsidR="005F6A3B" w:rsidRDefault="005F6A3B">
      <w:pPr>
        <w:ind w:right="-36"/>
      </w:pPr>
    </w:p>
    <w:p w14:paraId="734FC2F6" w14:textId="5B47B893" w:rsidR="005F6A3B" w:rsidRDefault="005F6A3B">
      <w:pPr>
        <w:ind w:right="-36"/>
      </w:pPr>
    </w:p>
    <w:p w14:paraId="55F758B1" w14:textId="69154C9D" w:rsidR="005F6A3B" w:rsidRDefault="005F6A3B">
      <w:pPr>
        <w:ind w:right="-36"/>
      </w:pPr>
    </w:p>
    <w:p w14:paraId="0D126BED" w14:textId="6B1DAEF4" w:rsidR="005F6A3B" w:rsidRDefault="005F6A3B">
      <w:pPr>
        <w:ind w:right="-36"/>
      </w:pPr>
    </w:p>
    <w:p w14:paraId="16C30C9C" w14:textId="58CCC782" w:rsidR="005F6A3B" w:rsidRDefault="006A12A2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1FD1E725" wp14:editId="5CB2548E">
                <wp:simplePos x="0" y="0"/>
                <wp:positionH relativeFrom="column">
                  <wp:posOffset>586740</wp:posOffset>
                </wp:positionH>
                <wp:positionV relativeFrom="paragraph">
                  <wp:posOffset>64770</wp:posOffset>
                </wp:positionV>
                <wp:extent cx="3696970" cy="1404620"/>
                <wp:effectExtent l="0" t="0" r="0" b="889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D2CCE" w14:textId="7BC4E741" w:rsidR="006A12A2" w:rsidRPr="00C02041" w:rsidRDefault="006A12A2" w:rsidP="006A12A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Stroke</w:t>
                            </w:r>
                            <w:r w:rsid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the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felt block back and forth with a consistent force</w:t>
                            </w:r>
                            <w:r w:rsidR="00620CF0"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to ensure full adhesion of</w:t>
                            </w:r>
                            <w:r w:rsid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the</w:t>
                            </w:r>
                            <w:r w:rsidR="00620CF0"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door edge portion</w:t>
                            </w:r>
                            <w:r w:rsidR="00323700"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and that</w:t>
                            </w:r>
                            <w:r w:rsid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air bubbles are not present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D1E725"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margin-left:46.2pt;margin-top:5.1pt;width:291.1pt;height:110.6pt;z-index:251856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hZvJQIAACU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" stroked="f">
                <v:textbox style="mso-fit-shape-to-text:t">
                  <w:txbxContent>
                    <w:p w14:paraId="6C3D2CCE" w14:textId="7BC4E741" w:rsidR="006A12A2" w:rsidRPr="00C02041" w:rsidRDefault="006A12A2" w:rsidP="006A12A2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Stroke</w:t>
                      </w:r>
                      <w:r w:rsid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the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felt block back and forth with a consistent force</w:t>
                      </w:r>
                      <w:r w:rsidR="00620CF0"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to ensure full adhesion of</w:t>
                      </w:r>
                      <w:r w:rsid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the</w:t>
                      </w:r>
                      <w:r w:rsidR="00620CF0"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door edge portion</w:t>
                      </w:r>
                      <w:r w:rsidR="00323700"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and that</w:t>
                      </w:r>
                      <w:r w:rsid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air bubbles are not present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C78846" w14:textId="05C87A61" w:rsidR="005F6A3B" w:rsidRDefault="005F6A3B">
      <w:pPr>
        <w:ind w:right="-36"/>
      </w:pPr>
    </w:p>
    <w:p w14:paraId="28C3C9D6" w14:textId="2CA7735C" w:rsidR="005F6A3B" w:rsidRDefault="005F6A3B">
      <w:pPr>
        <w:ind w:right="-36"/>
      </w:pPr>
    </w:p>
    <w:p w14:paraId="7A22D980" w14:textId="108E5990" w:rsidR="005F6A3B" w:rsidRDefault="005F6A3B">
      <w:pPr>
        <w:ind w:right="-36"/>
      </w:pPr>
    </w:p>
    <w:p w14:paraId="25FEFDA3" w14:textId="4F62382B" w:rsidR="005F6A3B" w:rsidRDefault="005F6A3B">
      <w:pPr>
        <w:ind w:right="-36"/>
      </w:pPr>
    </w:p>
    <w:p w14:paraId="42550CB0" w14:textId="31A57584" w:rsidR="005F6A3B" w:rsidRDefault="005F6A3B">
      <w:pPr>
        <w:ind w:right="-36"/>
      </w:pPr>
    </w:p>
    <w:p w14:paraId="53D497CC" w14:textId="7D2F7E2B" w:rsidR="005F6A3B" w:rsidRDefault="005F6A3B">
      <w:pPr>
        <w:ind w:right="-36"/>
      </w:pPr>
    </w:p>
    <w:p w14:paraId="1DD0617A" w14:textId="0C6C3C9A" w:rsidR="005F6A3B" w:rsidRDefault="00657920">
      <w:pPr>
        <w:ind w:right="-36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12000" behindDoc="0" locked="0" layoutInCell="1" allowOverlap="1" wp14:anchorId="3FFDDF3E" wp14:editId="3338500E">
                <wp:simplePos x="0" y="0"/>
                <wp:positionH relativeFrom="column">
                  <wp:posOffset>3461385</wp:posOffset>
                </wp:positionH>
                <wp:positionV relativeFrom="paragraph">
                  <wp:posOffset>147320</wp:posOffset>
                </wp:positionV>
                <wp:extent cx="0" cy="1828800"/>
                <wp:effectExtent l="25400" t="0" r="25400" b="0"/>
                <wp:wrapNone/>
                <wp:docPr id="310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1612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72.55pt;margin-top:11.6pt;width:0;height:2in;z-index:251712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01056" behindDoc="0" locked="0" layoutInCell="1" allowOverlap="1" wp14:anchorId="7E1310FA" wp14:editId="729F2F71">
                <wp:simplePos x="0" y="0"/>
                <wp:positionH relativeFrom="column">
                  <wp:posOffset>-635</wp:posOffset>
                </wp:positionH>
                <wp:positionV relativeFrom="paragraph">
                  <wp:posOffset>147320</wp:posOffset>
                </wp:positionV>
                <wp:extent cx="6788150" cy="0"/>
                <wp:effectExtent l="0" t="25400" r="19050" b="25400"/>
                <wp:wrapNone/>
                <wp:docPr id="416" name="Straight Arrow Connector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8DB3D" id="Straight Arrow Connector 416" o:spid="_x0000_s1026" type="#_x0000_t32" style="position:absolute;margin-left:-.05pt;margin-top:11.6pt;width:534.5pt;height:0;z-index:251501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" strokeweight="3pt"/>
            </w:pict>
          </mc:Fallback>
        </mc:AlternateContent>
      </w:r>
    </w:p>
    <w:p w14:paraId="5E383C2B" w14:textId="185928E1" w:rsidR="005F6A3B" w:rsidRDefault="00F929EA" w:rsidP="00BB088D">
      <w:pPr>
        <w:tabs>
          <w:tab w:val="left" w:pos="1593"/>
        </w:tabs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0221D5E3" wp14:editId="5FEBFFEE">
                <wp:simplePos x="0" y="0"/>
                <wp:positionH relativeFrom="column">
                  <wp:posOffset>3657600</wp:posOffset>
                </wp:positionH>
                <wp:positionV relativeFrom="paragraph">
                  <wp:posOffset>128905</wp:posOffset>
                </wp:positionV>
                <wp:extent cx="304800" cy="347345"/>
                <wp:effectExtent l="0" t="0" r="25400" b="33655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F918D" w14:textId="77777777" w:rsidR="0048265B" w:rsidRPr="00440A31" w:rsidRDefault="0048265B" w:rsidP="005F6A3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1D5E3" id="Text Box 417" o:spid="_x0000_s1086" type="#_x0000_t202" style="position:absolute;margin-left:4in;margin-top:10.15pt;width:24pt;height:27.3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" fillcolor="#bfbfbf">
                <v:textbox>
                  <w:txbxContent>
                    <w:p w14:paraId="51AF918D" w14:textId="77777777" w:rsidR="0048265B" w:rsidRPr="00440A31" w:rsidRDefault="0048265B" w:rsidP="005F6A3B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B088D">
        <w:tab/>
      </w:r>
    </w:p>
    <w:p w14:paraId="2E6915F7" w14:textId="2BD3937C" w:rsidR="005F6A3B" w:rsidRDefault="00657920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E1BA16F" wp14:editId="7BC62D4A">
                <wp:simplePos x="0" y="0"/>
                <wp:positionH relativeFrom="column">
                  <wp:posOffset>4572000</wp:posOffset>
                </wp:positionH>
                <wp:positionV relativeFrom="paragraph">
                  <wp:posOffset>1283335</wp:posOffset>
                </wp:positionV>
                <wp:extent cx="1143000" cy="457200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83BD2" w14:textId="77777777" w:rsidR="0048265B" w:rsidRDefault="0048265B" w:rsidP="00AE50BF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REMOVE LINER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BA16F" id="Text Box 309" o:spid="_x0000_s1087" type="#_x0000_t202" style="position:absolute;margin-left:5in;margin-top:101.05pt;width:90pt;height:36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" filled="f" stroked="f">
                <v:textbox>
                  <w:txbxContent>
                    <w:p w14:paraId="52583BD2" w14:textId="77777777" w:rsidR="0048265B" w:rsidRDefault="0048265B" w:rsidP="00AE50BF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REMOVE LINER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048" behindDoc="0" locked="0" layoutInCell="1" allowOverlap="1" wp14:anchorId="6DE4AF8D" wp14:editId="7CC47C4C">
            <wp:simplePos x="0" y="0"/>
            <wp:positionH relativeFrom="column">
              <wp:posOffset>4165600</wp:posOffset>
            </wp:positionH>
            <wp:positionV relativeFrom="paragraph">
              <wp:posOffset>140335</wp:posOffset>
            </wp:positionV>
            <wp:extent cx="2006600" cy="901700"/>
            <wp:effectExtent l="0" t="0" r="0" b="1270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-Rear-Liner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98944BA" wp14:editId="18E158BD">
                <wp:simplePos x="0" y="0"/>
                <wp:positionH relativeFrom="column">
                  <wp:posOffset>1028700</wp:posOffset>
                </wp:positionH>
                <wp:positionV relativeFrom="paragraph">
                  <wp:posOffset>1231900</wp:posOffset>
                </wp:positionV>
                <wp:extent cx="1143000" cy="457200"/>
                <wp:effectExtent l="0" t="0" r="0" b="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7CE8F" w14:textId="10B31C89" w:rsidR="0048265B" w:rsidRPr="00C02041" w:rsidRDefault="0048265B" w:rsidP="00AE50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</w:rPr>
                              <w:t>Rear Sill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944BA" id="Text Box 312" o:spid="_x0000_s1088" type="#_x0000_t202" style="position:absolute;margin-left:81pt;margin-top:97pt;width:90pt;height:36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" filled="f" stroked="f">
                <v:textbox>
                  <w:txbxContent>
                    <w:p w14:paraId="1E27CE8F" w14:textId="10B31C89" w:rsidR="0048265B" w:rsidRPr="00C02041" w:rsidRDefault="0048265B" w:rsidP="00AE50BF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caps/>
                          <w:sz w:val="16"/>
                        </w:rPr>
                        <w:t>Rear Sill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46106F85" wp14:editId="1815F825">
            <wp:simplePos x="0" y="0"/>
            <wp:positionH relativeFrom="column">
              <wp:posOffset>486410</wp:posOffset>
            </wp:positionH>
            <wp:positionV relativeFrom="paragraph">
              <wp:posOffset>140335</wp:posOffset>
            </wp:positionV>
            <wp:extent cx="2175510" cy="977265"/>
            <wp:effectExtent l="0" t="0" r="889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-Rear-Liner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C5E21" w14:textId="675348A0" w:rsidR="005F6A3B" w:rsidRDefault="005F6A3B">
      <w:pPr>
        <w:ind w:right="-36"/>
      </w:pPr>
    </w:p>
    <w:p w14:paraId="0E33D0B6" w14:textId="1F497846" w:rsidR="005F6A3B" w:rsidRDefault="005F6A3B">
      <w:pPr>
        <w:ind w:right="-36"/>
      </w:pPr>
    </w:p>
    <w:p w14:paraId="74DA9CD9" w14:textId="1F92C505" w:rsidR="005F6A3B" w:rsidRDefault="005F6A3B">
      <w:pPr>
        <w:ind w:right="-36"/>
      </w:pPr>
    </w:p>
    <w:p w14:paraId="50C03AB0" w14:textId="0711DB12" w:rsidR="001C5196" w:rsidRDefault="001C5196">
      <w:pPr>
        <w:ind w:right="-36"/>
      </w:pPr>
    </w:p>
    <w:p w14:paraId="79985943" w14:textId="71509B03" w:rsidR="001C5196" w:rsidRDefault="001C5196">
      <w:pPr>
        <w:ind w:right="-36"/>
      </w:pPr>
    </w:p>
    <w:p w14:paraId="01C01CA8" w14:textId="5E3313C7" w:rsidR="005F6A3B" w:rsidRDefault="005F6A3B">
      <w:pPr>
        <w:ind w:right="-36"/>
      </w:pPr>
    </w:p>
    <w:p w14:paraId="42181B31" w14:textId="43D13F4A" w:rsidR="005F6A3B" w:rsidRPr="0073680C" w:rsidRDefault="005F6A3B">
      <w:pPr>
        <w:ind w:right="-36"/>
      </w:pPr>
    </w:p>
    <w:p w14:paraId="31D80F8E" w14:textId="2ECB34C6" w:rsidR="005F6A3B" w:rsidRDefault="005F6A3B">
      <w:pPr>
        <w:ind w:right="-36"/>
      </w:pPr>
    </w:p>
    <w:p w14:paraId="1D779724" w14:textId="371AA0BD" w:rsidR="001579BB" w:rsidRDefault="001579BB">
      <w:pPr>
        <w:ind w:right="-36"/>
      </w:pPr>
    </w:p>
    <w:p w14:paraId="5B70EA2D" w14:textId="3905542A" w:rsidR="005F6A3B" w:rsidRDefault="00323700">
      <w:pPr>
        <w:ind w:right="-36"/>
      </w:pPr>
      <w:r w:rsidRPr="006A12A2">
        <w:rPr>
          <w:noProof/>
        </w:rPr>
        <mc:AlternateContent>
          <mc:Choice Requires="wps">
            <w:drawing>
              <wp:anchor distT="45720" distB="45720" distL="114300" distR="114300" simplePos="0" relativeHeight="251963904" behindDoc="0" locked="0" layoutInCell="1" allowOverlap="1" wp14:anchorId="211C0CFC" wp14:editId="2A1A65B8">
                <wp:simplePos x="0" y="0"/>
                <wp:positionH relativeFrom="column">
                  <wp:posOffset>2520315</wp:posOffset>
                </wp:positionH>
                <wp:positionV relativeFrom="paragraph">
                  <wp:posOffset>16510</wp:posOffset>
                </wp:positionV>
                <wp:extent cx="493395" cy="1404620"/>
                <wp:effectExtent l="0" t="2540" r="0" b="0"/>
                <wp:wrapSquare wrapText="bothSides"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00C22" w14:textId="77777777" w:rsidR="006A12A2" w:rsidRPr="00B54EE7" w:rsidRDefault="006A12A2" w:rsidP="006A12A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C0CFC" id="_x0000_s1089" type="#_x0000_t202" style="position:absolute;margin-left:198.45pt;margin-top:1.3pt;width:38.85pt;height:110.6pt;rotation:90;z-index:25196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" stroked="f">
                <v:textbox style="mso-fit-shape-to-text:t">
                  <w:txbxContent>
                    <w:p w14:paraId="26200C22" w14:textId="77777777" w:rsidR="006A12A2" w:rsidRPr="00B54EE7" w:rsidRDefault="006A12A2" w:rsidP="006A12A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6690" w:rsidRPr="006A12A2">
        <w:rPr>
          <w:noProof/>
        </w:rPr>
        <mc:AlternateContent>
          <mc:Choice Requires="wps">
            <w:drawing>
              <wp:anchor distT="45720" distB="45720" distL="114300" distR="114300" simplePos="0" relativeHeight="251946496" behindDoc="0" locked="0" layoutInCell="1" allowOverlap="1" wp14:anchorId="38CBDE5C" wp14:editId="342396AF">
                <wp:simplePos x="0" y="0"/>
                <wp:positionH relativeFrom="column">
                  <wp:posOffset>1581150</wp:posOffset>
                </wp:positionH>
                <wp:positionV relativeFrom="paragraph">
                  <wp:posOffset>25400</wp:posOffset>
                </wp:positionV>
                <wp:extent cx="493395" cy="1404620"/>
                <wp:effectExtent l="0" t="2540" r="0" b="0"/>
                <wp:wrapSquare wrapText="bothSides"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2C584" w14:textId="5A15E500" w:rsidR="006A12A2" w:rsidRPr="00B54EE7" w:rsidRDefault="00323700" w:rsidP="006A12A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CBDE5C" id="_x0000_s1090" type="#_x0000_t202" style="position:absolute;margin-left:124.5pt;margin-top:2pt;width:38.85pt;height:110.6pt;rotation:90;z-index:251946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" stroked="f">
                <v:textbox style="mso-fit-shape-to-text:t">
                  <w:txbxContent>
                    <w:p w14:paraId="17C2C584" w14:textId="5A15E500" w:rsidR="006A12A2" w:rsidRPr="00B54EE7" w:rsidRDefault="00323700" w:rsidP="006A12A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D4B397" w14:textId="0F590C75" w:rsidR="005F6A3B" w:rsidRDefault="003E6690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5AC9D2C0" wp14:editId="10AEBFFD">
                <wp:simplePos x="0" y="0"/>
                <wp:positionH relativeFrom="column">
                  <wp:posOffset>-48895</wp:posOffset>
                </wp:positionH>
                <wp:positionV relativeFrom="paragraph">
                  <wp:posOffset>139700</wp:posOffset>
                </wp:positionV>
                <wp:extent cx="304800" cy="347345"/>
                <wp:effectExtent l="0" t="0" r="25400" b="33655"/>
                <wp:wrapNone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664FF" w14:textId="77777777" w:rsidR="0048265B" w:rsidRPr="00440A31" w:rsidRDefault="0048265B" w:rsidP="00EE5F2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9D2C0" id="Text Box 20" o:spid="_x0000_s1091" type="#_x0000_t202" style="position:absolute;margin-left:-3.85pt;margin-top:11pt;width:24pt;height:27.3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" fillcolor="#bfbfbf">
                <v:textbox>
                  <w:txbxContent>
                    <w:p w14:paraId="137664FF" w14:textId="77777777" w:rsidR="0048265B" w:rsidRPr="00440A31" w:rsidRDefault="0048265B" w:rsidP="00EE5F26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A12A2" w:rsidRPr="006A12A2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123DDAE" wp14:editId="663F93C8">
                <wp:simplePos x="0" y="0"/>
                <wp:positionH relativeFrom="column">
                  <wp:posOffset>995680</wp:posOffset>
                </wp:positionH>
                <wp:positionV relativeFrom="paragraph">
                  <wp:posOffset>154305</wp:posOffset>
                </wp:positionV>
                <wp:extent cx="1483995" cy="762000"/>
                <wp:effectExtent l="0" t="0" r="20955" b="361950"/>
                <wp:wrapNone/>
                <wp:docPr id="248" name="Rounded Rectangular Callou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3995" cy="762000"/>
                        </a:xfrm>
                        <a:prstGeom prst="wedgeRoundRectCallout">
                          <a:avLst>
                            <a:gd name="adj1" fmla="val -19201"/>
                            <a:gd name="adj2" fmla="val 91956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6764E" w14:textId="77777777" w:rsidR="006A12A2" w:rsidRDefault="006A12A2" w:rsidP="006A12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E1579C9" w14:textId="77777777" w:rsidR="006A12A2" w:rsidRDefault="006A12A2" w:rsidP="006A12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8EDD9A1" w14:textId="77777777" w:rsidR="006A12A2" w:rsidRPr="004E280E" w:rsidRDefault="006A12A2" w:rsidP="006A12A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E280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ALIGN</w:t>
                            </w:r>
                          </w:p>
                        </w:txbxContent>
                      </wps:txbx>
                      <wps:bodyPr rot="0" vert="horz" wrap="square" lIns="18288" tIns="0" rIns="18288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3DDA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27" o:spid="_x0000_s1092" type="#_x0000_t62" style="position:absolute;margin-left:78.4pt;margin-top:12.15pt;width:116.85pt;height:60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" adj="6653,30662" fillcolor="white [3212]" strokecolor="black [3213]" strokeweight="1pt">
                <v:textbox inset="1.44pt,0,1.44pt,0">
                  <w:txbxContent>
                    <w:p w14:paraId="45A6764E" w14:textId="77777777" w:rsidR="006A12A2" w:rsidRDefault="006A12A2" w:rsidP="006A12A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E1579C9" w14:textId="77777777" w:rsidR="006A12A2" w:rsidRDefault="006A12A2" w:rsidP="006A12A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8EDD9A1" w14:textId="77777777" w:rsidR="006A12A2" w:rsidRPr="004E280E" w:rsidRDefault="006A12A2" w:rsidP="006A12A2">
                      <w:pPr>
                        <w:jc w:val="center"/>
                        <w:rPr>
                          <w:b/>
                        </w:rPr>
                      </w:pPr>
                      <w:r w:rsidRPr="004E280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ALIGN</w:t>
                      </w:r>
                    </w:p>
                  </w:txbxContent>
                </v:textbox>
              </v:shape>
            </w:pict>
          </mc:Fallback>
        </mc:AlternateContent>
      </w:r>
      <w:r w:rsidR="006A12A2" w:rsidRPr="006A12A2">
        <w:rPr>
          <w:noProof/>
        </w:rPr>
        <mc:AlternateContent>
          <mc:Choice Requires="wpg">
            <w:drawing>
              <wp:anchor distT="0" distB="0" distL="114300" distR="114300" simplePos="0" relativeHeight="251896320" behindDoc="0" locked="0" layoutInCell="1" allowOverlap="1" wp14:anchorId="1FBB5907" wp14:editId="0015B332">
                <wp:simplePos x="0" y="0"/>
                <wp:positionH relativeFrom="column">
                  <wp:posOffset>1564958</wp:posOffset>
                </wp:positionH>
                <wp:positionV relativeFrom="paragraph">
                  <wp:posOffset>190817</wp:posOffset>
                </wp:positionV>
                <wp:extent cx="331470" cy="634365"/>
                <wp:effectExtent l="952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331470" cy="634365"/>
                          <a:chOff x="0" y="0"/>
                          <a:chExt cx="331470" cy="634365"/>
                        </a:xfrm>
                      </wpg:grpSpPr>
                      <pic:pic xmlns:pic="http://schemas.openxmlformats.org/drawingml/2006/picture">
                        <pic:nvPicPr>
                          <pic:cNvPr id="251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51448" y="151448"/>
                            <a:ext cx="63436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Straight Arrow Connector 252"/>
                        <wps:cNvCnPr/>
                        <wps:spPr>
                          <a:xfrm rot="5400000">
                            <a:off x="-5715" y="331470"/>
                            <a:ext cx="34417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6FACA" id="Group 249" o:spid="_x0000_s1026" style="position:absolute;margin-left:123.25pt;margin-top:15pt;width:26.1pt;height:49.95pt;rotation:90;z-index:251896320" coordsize="3314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">
                <v:shape id="Picture 273" o:spid="_x0000_s1027" type="#_x0000_t75" style="position:absolute;left:-1515;top:1515;width:6343;height:331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a1anEAAAA3AAAAA8AAABkcnMvZG93bnJldi54bWxEj8FuwjAQRO+V+AdrkbgVJ9BUkGIQQrTi&#10;CvTQ4xJv44h4HWJD0r/HSEg9jmbmjWax6m0tbtT6yrGCdJyAIC6crrhU8H38fJ2B8AFZY+2YFPyR&#10;h9Vy8LLAXLuO93Q7hFJECPscFZgQmlxKXxiy6MeuIY7er2sthijbUuoWuwi3tZwkybu0WHFcMNjQ&#10;xlBxPlytgqybXowv5te37THD9HL6qWdfO6VGw379ASJQH/7Dz/ZOK5hkKTzOxCM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a1anEAAAA3AAAAA8AAAAAAAAAAAAAAAAA&#10;nwIAAGRycy9kb3ducmV2LnhtbFBLBQYAAAAABAAEAPcAAACQAwAAAAA=&#10;">
                  <v:imagedata r:id="rId44" o:title=""/>
                  <v:path arrowok="t"/>
                </v:shape>
                <v:shape id="Straight Arrow Connector 252" o:spid="_x0000_s1028" type="#_x0000_t32" style="position:absolute;left:-58;top:3314;width:344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yHcsUAAADcAAAADwAAAGRycy9kb3ducmV2LnhtbESP0WrCQBRE3wv+w3KFvunG0NgYXSUU&#10;WvpQQa0fcMles8Hs3TS7avr3XUHo4zAzZ5jVZrCtuFLvG8cKZtMEBHHldMO1guP3+yQH4QOyxtYx&#10;KfglD5v16GmFhXY33tP1EGoRIewLVGBC6AopfWXIop+6jjh6J9dbDFH2tdQ93iLctjJNkrm02HBc&#10;MNjRm6HqfLhYBR+LstznL5fj19zsMH+dZT9ymyn1PB7KJYhAQ/gPP9qfWkGapXA/E4+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yHcsUAAADcAAAADwAAAAAAAAAA&#10;AAAAAAChAgAAZHJzL2Rvd25yZXYueG1sUEsFBgAAAAAEAAQA+QAAAJMDAAAAAA==&#10;" strokecolor="black [3213]" strokeweight="1pt">
                  <v:stroke startarrow="block" endarrow="block"/>
                </v:shape>
              </v:group>
            </w:pict>
          </mc:Fallback>
        </mc:AlternateContent>
      </w:r>
      <w:r w:rsidR="00657920" w:rsidRPr="000444CD">
        <w:rPr>
          <w:noProof/>
        </w:rPr>
        <w:drawing>
          <wp:anchor distT="0" distB="0" distL="114300" distR="114300" simplePos="0" relativeHeight="251736576" behindDoc="0" locked="0" layoutInCell="1" allowOverlap="1" wp14:anchorId="1528E18D" wp14:editId="663A66D1">
            <wp:simplePos x="0" y="0"/>
            <wp:positionH relativeFrom="column">
              <wp:posOffset>228600</wp:posOffset>
            </wp:positionH>
            <wp:positionV relativeFrom="paragraph">
              <wp:posOffset>493395</wp:posOffset>
            </wp:positionV>
            <wp:extent cx="6629400" cy="2176780"/>
            <wp:effectExtent l="0" t="0" r="0" b="762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Rear locat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920">
        <w:rPr>
          <w:noProof/>
        </w:rPr>
        <mc:AlternateContent>
          <mc:Choice Requires="wps">
            <w:drawing>
              <wp:anchor distT="4294967295" distB="4294967295" distL="114300" distR="114300" simplePos="0" relativeHeight="251511296" behindDoc="0" locked="0" layoutInCell="1" allowOverlap="1" wp14:anchorId="21360B2C" wp14:editId="24E962E7">
                <wp:simplePos x="0" y="0"/>
                <wp:positionH relativeFrom="column">
                  <wp:posOffset>-47625</wp:posOffset>
                </wp:positionH>
                <wp:positionV relativeFrom="paragraph">
                  <wp:posOffset>41275</wp:posOffset>
                </wp:positionV>
                <wp:extent cx="6788150" cy="0"/>
                <wp:effectExtent l="0" t="25400" r="19050" b="25400"/>
                <wp:wrapNone/>
                <wp:docPr id="25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D8587" id="Straight Arrow Connector 19" o:spid="_x0000_s1026" type="#_x0000_t32" style="position:absolute;margin-left:-3.75pt;margin-top:3.25pt;width:534.5pt;height:0;z-index:251511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" strokeweight="3pt"/>
            </w:pict>
          </mc:Fallback>
        </mc:AlternateContent>
      </w:r>
    </w:p>
    <w:p w14:paraId="0F67F347" w14:textId="34BA4F8C" w:rsidR="005F6A3B" w:rsidRDefault="006A12A2">
      <w:pPr>
        <w:ind w:right="-36"/>
      </w:pPr>
      <w:r w:rsidRPr="006A12A2"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1FE37E3E" wp14:editId="5E4E3DAA">
                <wp:simplePos x="0" y="0"/>
                <wp:positionH relativeFrom="column">
                  <wp:posOffset>1679891</wp:posOffset>
                </wp:positionH>
                <wp:positionV relativeFrom="paragraph">
                  <wp:posOffset>143194</wp:posOffset>
                </wp:positionV>
                <wp:extent cx="97508" cy="370870"/>
                <wp:effectExtent l="0" t="22542" r="13652" b="32703"/>
                <wp:wrapNone/>
                <wp:docPr id="68" name="Down Arrow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97508" cy="3708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164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8" o:spid="_x0000_s1026" type="#_x0000_t67" style="position:absolute;margin-left:132.25pt;margin-top:11.3pt;width:7.7pt;height:29.2pt;rotation:90;flip:x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" adj="18760" fillcolor="black [3200]" strokecolor="black [1600]" strokeweight="2pt"/>
            </w:pict>
          </mc:Fallback>
        </mc:AlternateContent>
      </w:r>
    </w:p>
    <w:p w14:paraId="7853958A" w14:textId="5842F413" w:rsidR="00AE50BF" w:rsidRDefault="00AE50BF">
      <w:pPr>
        <w:ind w:right="-36"/>
      </w:pPr>
    </w:p>
    <w:p w14:paraId="508DF52F" w14:textId="3CD50612" w:rsidR="005F6A3B" w:rsidRDefault="00323700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5F6E352C" wp14:editId="448714E6">
                <wp:simplePos x="0" y="0"/>
                <wp:positionH relativeFrom="column">
                  <wp:posOffset>1541461</wp:posOffset>
                </wp:positionH>
                <wp:positionV relativeFrom="paragraph">
                  <wp:posOffset>28893</wp:posOffset>
                </wp:positionV>
                <wp:extent cx="344171" cy="115570"/>
                <wp:effectExtent l="0" t="0" r="17780" b="1778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1" cy="115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53DDA" id="Rectangle 453" o:spid="_x0000_s1026" style="position:absolute;margin-left:121.35pt;margin-top:2.3pt;width:27.1pt;height:9.1pt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" filled="f" strokecolor="red" strokeweight="1pt"/>
            </w:pict>
          </mc:Fallback>
        </mc:AlternateContent>
      </w:r>
      <w:r w:rsidR="003E6690">
        <w:rPr>
          <w:noProof/>
        </w:rPr>
        <mc:AlternateContent>
          <mc:Choice Requires="wps">
            <w:drawing>
              <wp:anchor distT="45720" distB="45720" distL="114300" distR="114300" simplePos="0" relativeHeight="252006912" behindDoc="0" locked="0" layoutInCell="1" allowOverlap="1" wp14:anchorId="4BD653D1" wp14:editId="51F7DD9F">
                <wp:simplePos x="0" y="0"/>
                <wp:positionH relativeFrom="column">
                  <wp:posOffset>5026565</wp:posOffset>
                </wp:positionH>
                <wp:positionV relativeFrom="paragraph">
                  <wp:posOffset>72390</wp:posOffset>
                </wp:positionV>
                <wp:extent cx="1044575" cy="1404620"/>
                <wp:effectExtent l="0" t="0" r="3175" b="1270"/>
                <wp:wrapSquare wrapText="bothSides"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8DFCF" w14:textId="77777777" w:rsidR="00E25423" w:rsidRPr="00C02041" w:rsidRDefault="00E25423" w:rsidP="00E2542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*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Zoomed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D653D1" id="_x0000_s1093" type="#_x0000_t202" style="position:absolute;margin-left:395.8pt;margin-top:5.7pt;width:82.25pt;height:110.6pt;z-index:25200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" stroked="f">
                <v:textbox style="mso-fit-shape-to-text:t">
                  <w:txbxContent>
                    <w:p w14:paraId="4508DFCF" w14:textId="77777777" w:rsidR="00E25423" w:rsidRPr="00C02041" w:rsidRDefault="00E25423" w:rsidP="00E25423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b/>
                          <w:sz w:val="20"/>
                        </w:rPr>
                        <w:t>*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Zoomed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03F07A" w14:textId="7E1F9071" w:rsidR="005F6A3B" w:rsidRDefault="003E6690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2144" behindDoc="0" locked="0" layoutInCell="1" allowOverlap="1" wp14:anchorId="5E57922E" wp14:editId="272FD8E7">
                <wp:simplePos x="0" y="0"/>
                <wp:positionH relativeFrom="column">
                  <wp:posOffset>5789732</wp:posOffset>
                </wp:positionH>
                <wp:positionV relativeFrom="paragraph">
                  <wp:posOffset>112519</wp:posOffset>
                </wp:positionV>
                <wp:extent cx="956310" cy="1404620"/>
                <wp:effectExtent l="0" t="0" r="15240" b="1841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2F605" w14:textId="77777777" w:rsidR="003E6690" w:rsidRPr="00C02041" w:rsidRDefault="003E6690" w:rsidP="00C020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Starting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57922E" id="_x0000_s1094" type="#_x0000_t202" style="position:absolute;margin-left:455.9pt;margin-top:8.85pt;width:75.3pt;height:110.6pt;z-index:252102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" fillcolor="white [3201]" strokecolor="black [3200]" strokeweight="2pt">
                <v:textbox style="mso-fit-shape-to-text:t">
                  <w:txbxContent>
                    <w:p w14:paraId="7412F605" w14:textId="77777777" w:rsidR="003E6690" w:rsidRPr="00C02041" w:rsidRDefault="003E6690" w:rsidP="00C02041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Starting 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2D6172" w14:textId="220AC02B" w:rsidR="005F6A3B" w:rsidRDefault="00040CEC">
      <w:pPr>
        <w:ind w:right="-36"/>
      </w:pPr>
      <w:r>
        <w:softHyphen/>
      </w:r>
    </w:p>
    <w:p w14:paraId="4B002642" w14:textId="30A855DD" w:rsidR="005F6A3B" w:rsidRDefault="00C13BDE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3DA8C6C3" wp14:editId="453EBE14">
                <wp:simplePos x="0" y="0"/>
                <wp:positionH relativeFrom="column">
                  <wp:posOffset>5631407</wp:posOffset>
                </wp:positionH>
                <wp:positionV relativeFrom="paragraph">
                  <wp:posOffset>6094</wp:posOffset>
                </wp:positionV>
                <wp:extent cx="156950" cy="1364776"/>
                <wp:effectExtent l="0" t="0" r="33655" b="26035"/>
                <wp:wrapNone/>
                <wp:docPr id="450" name="Straight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950" cy="136477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32BFF" id="Straight Connector 450" o:spid="_x0000_s1026" style="position:absolute;flip:x y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4pt,.5pt" to="455.75pt,1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" strokecolor="red" strokeweight="1.5pt">
                <v:stroke dashstyle="dash"/>
              </v:line>
            </w:pict>
          </mc:Fallback>
        </mc:AlternateContent>
      </w:r>
    </w:p>
    <w:p w14:paraId="5FC895A1" w14:textId="55B8E14E" w:rsidR="005F6A3B" w:rsidRDefault="005F6A3B">
      <w:pPr>
        <w:ind w:right="-36"/>
      </w:pPr>
    </w:p>
    <w:p w14:paraId="2D2131A8" w14:textId="69A08862" w:rsidR="005F6A3B" w:rsidRDefault="005F6A3B">
      <w:pPr>
        <w:ind w:right="-36"/>
      </w:pPr>
    </w:p>
    <w:p w14:paraId="6D7AD0A5" w14:textId="714941EB" w:rsidR="005F6A3B" w:rsidRDefault="00AE50BF">
      <w:pPr>
        <w:ind w:right="-36"/>
      </w:pPr>
      <w:r>
        <w:softHyphen/>
      </w:r>
      <w:r>
        <w:softHyphen/>
      </w:r>
    </w:p>
    <w:p w14:paraId="1BA3493F" w14:textId="70324C22" w:rsidR="005F6A3B" w:rsidRDefault="005F6A3B">
      <w:pPr>
        <w:ind w:right="-36"/>
      </w:pPr>
    </w:p>
    <w:p w14:paraId="623DC0BD" w14:textId="7D072287" w:rsidR="005F6A3B" w:rsidRDefault="005F6A3B">
      <w:pPr>
        <w:ind w:right="-36"/>
      </w:pPr>
    </w:p>
    <w:p w14:paraId="7617FE1B" w14:textId="28DB915B" w:rsidR="005F6A3B" w:rsidRDefault="005F6A3B">
      <w:pPr>
        <w:ind w:right="-36"/>
      </w:pPr>
    </w:p>
    <w:p w14:paraId="117C3DC9" w14:textId="6A146780" w:rsidR="005F6A3B" w:rsidRDefault="005F6A3B">
      <w:pPr>
        <w:ind w:right="-36"/>
      </w:pPr>
    </w:p>
    <w:p w14:paraId="32334192" w14:textId="77777777" w:rsidR="006A12A2" w:rsidRDefault="006A12A2"/>
    <w:p w14:paraId="73674BBD" w14:textId="77777777" w:rsidR="006A12A2" w:rsidRDefault="006A12A2"/>
    <w:p w14:paraId="5CD1795C" w14:textId="77777777" w:rsidR="006A12A2" w:rsidRDefault="006A12A2"/>
    <w:p w14:paraId="6B29A73F" w14:textId="77777777" w:rsidR="006A12A2" w:rsidRDefault="006A12A2"/>
    <w:p w14:paraId="0FEE0C0F" w14:textId="77777777" w:rsidR="001579BB" w:rsidRDefault="001579BB"/>
    <w:p w14:paraId="16B865AD" w14:textId="5AA34180" w:rsidR="001579BB" w:rsidRDefault="00323700" w:rsidP="001579BB">
      <w:pPr>
        <w:ind w:right="-36"/>
      </w:pPr>
      <w:r w:rsidRPr="006A12A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09312" behindDoc="0" locked="0" layoutInCell="1" allowOverlap="1" wp14:anchorId="1C50B553" wp14:editId="4414B9A5">
                <wp:simplePos x="0" y="0"/>
                <wp:positionH relativeFrom="column">
                  <wp:posOffset>1275715</wp:posOffset>
                </wp:positionH>
                <wp:positionV relativeFrom="paragraph">
                  <wp:posOffset>-142875</wp:posOffset>
                </wp:positionV>
                <wp:extent cx="493395" cy="1404620"/>
                <wp:effectExtent l="0" t="2540" r="0" b="0"/>
                <wp:wrapSquare wrapText="bothSides"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D3184" w14:textId="7E49644D" w:rsidR="00323700" w:rsidRPr="00B54EE7" w:rsidRDefault="00323700" w:rsidP="003237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50B553" id="_x0000_s1095" type="#_x0000_t202" style="position:absolute;margin-left:100.45pt;margin-top:-11.25pt;width:38.85pt;height:110.6pt;rotation:90;z-index:25210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" stroked="f">
                <v:textbox style="mso-fit-shape-to-text:t">
                  <w:txbxContent>
                    <w:p w14:paraId="06DD3184" w14:textId="7E49644D" w:rsidR="00323700" w:rsidRPr="00B54EE7" w:rsidRDefault="00323700" w:rsidP="003237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A12A2">
        <w:rPr>
          <w:noProof/>
        </w:rPr>
        <mc:AlternateContent>
          <mc:Choice Requires="wps">
            <w:drawing>
              <wp:anchor distT="45720" distB="45720" distL="114300" distR="114300" simplePos="0" relativeHeight="252111360" behindDoc="0" locked="0" layoutInCell="1" allowOverlap="1" wp14:anchorId="0DAA88E4" wp14:editId="19DC65BD">
                <wp:simplePos x="0" y="0"/>
                <wp:positionH relativeFrom="column">
                  <wp:posOffset>2153285</wp:posOffset>
                </wp:positionH>
                <wp:positionV relativeFrom="paragraph">
                  <wp:posOffset>-140335</wp:posOffset>
                </wp:positionV>
                <wp:extent cx="493395" cy="1404620"/>
                <wp:effectExtent l="0" t="2540" r="0" b="0"/>
                <wp:wrapSquare wrapText="bothSides"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C67B2" w14:textId="77777777" w:rsidR="00323700" w:rsidRPr="00B54EE7" w:rsidRDefault="00323700" w:rsidP="003237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AA88E4" id="_x0000_s1096" type="#_x0000_t202" style="position:absolute;margin-left:169.55pt;margin-top:-11.05pt;width:38.85pt;height:110.6pt;rotation:90;z-index:252111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" stroked="f">
                <v:textbox style="mso-fit-shape-to-text:t">
                  <w:txbxContent>
                    <w:p w14:paraId="0DEC67B2" w14:textId="77777777" w:rsidR="00323700" w:rsidRPr="00B54EE7" w:rsidRDefault="00323700" w:rsidP="003237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9BB" w:rsidRPr="008F2EA9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1803F81" wp14:editId="3737C3BA">
                <wp:simplePos x="0" y="0"/>
                <wp:positionH relativeFrom="column">
                  <wp:posOffset>110490</wp:posOffset>
                </wp:positionH>
                <wp:positionV relativeFrom="paragraph">
                  <wp:posOffset>113475</wp:posOffset>
                </wp:positionV>
                <wp:extent cx="460375" cy="346710"/>
                <wp:effectExtent l="0" t="0" r="22225" b="34290"/>
                <wp:wrapNone/>
                <wp:docPr id="38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467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C086" w14:textId="7AAA5A30" w:rsidR="0048265B" w:rsidRPr="00440A31" w:rsidRDefault="0048265B" w:rsidP="008F2EA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3F81" id="Text Box 389" o:spid="_x0000_s1097" type="#_x0000_t202" style="position:absolute;margin-left:8.7pt;margin-top:8.95pt;width:36.25pt;height:27.3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" fillcolor="#bfbfbf">
                <v:textbox>
                  <w:txbxContent>
                    <w:p w14:paraId="3B11C086" w14:textId="7AAA5A30" w:rsidR="0048265B" w:rsidRPr="00440A31" w:rsidRDefault="0048265B" w:rsidP="008F2EA9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3B2160C2" w14:textId="243E5540" w:rsidR="001579BB" w:rsidRDefault="00633457" w:rsidP="001579BB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3056" behindDoc="0" locked="0" layoutInCell="1" allowOverlap="1" wp14:anchorId="0B924ED0" wp14:editId="46022B5D">
                <wp:simplePos x="0" y="0"/>
                <wp:positionH relativeFrom="margin">
                  <wp:posOffset>2232156</wp:posOffset>
                </wp:positionH>
                <wp:positionV relativeFrom="paragraph">
                  <wp:posOffset>704215</wp:posOffset>
                </wp:positionV>
                <wp:extent cx="3028950" cy="1404620"/>
                <wp:effectExtent l="0" t="0" r="0" b="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9F1E" w14:textId="2EC2CF76" w:rsidR="00E25423" w:rsidRPr="00C02041" w:rsidRDefault="00E25423" w:rsidP="00C020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Align smooth area of Sill Protector along door </w:t>
                            </w:r>
                            <w:r w:rsid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924ED0" id="_x0000_s1098" type="#_x0000_t202" style="position:absolute;margin-left:175.75pt;margin-top:55.45pt;width:238.5pt;height:110.6pt;z-index:25201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" stroked="f">
                <v:textbox style="mso-fit-shape-to-text:t">
                  <w:txbxContent>
                    <w:p w14:paraId="74869F1E" w14:textId="2EC2CF76" w:rsidR="00E25423" w:rsidRPr="00C02041" w:rsidRDefault="00E25423" w:rsidP="00C02041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Align smooth area of Sill Protector along door </w:t>
                      </w:r>
                      <w:r w:rsidR="00C02041">
                        <w:rPr>
                          <w:rFonts w:ascii="Arial" w:hAnsi="Arial" w:cs="Arial"/>
                          <w:b/>
                          <w:sz w:val="16"/>
                        </w:rPr>
                        <w:t>edge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3700"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62498EFE" wp14:editId="14AE19ED">
                <wp:simplePos x="0" y="0"/>
                <wp:positionH relativeFrom="column">
                  <wp:posOffset>1177607</wp:posOffset>
                </wp:positionH>
                <wp:positionV relativeFrom="paragraph">
                  <wp:posOffset>426720</wp:posOffset>
                </wp:positionV>
                <wp:extent cx="344171" cy="115570"/>
                <wp:effectExtent l="0" t="0" r="17780" b="17780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1" cy="115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9EC91" id="Rectangle 454" o:spid="_x0000_s1026" style="position:absolute;margin-left:92.7pt;margin-top:33.6pt;width:27.1pt;height:9.1pt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" filled="f" strokecolor="red" strokeweight="1pt"/>
            </w:pict>
          </mc:Fallback>
        </mc:AlternateContent>
      </w:r>
      <w:r w:rsidR="003E6690" w:rsidRPr="003E6690"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78321CE0" wp14:editId="76255EDA">
                <wp:simplePos x="0" y="0"/>
                <wp:positionH relativeFrom="column">
                  <wp:posOffset>1316990</wp:posOffset>
                </wp:positionH>
                <wp:positionV relativeFrom="paragraph">
                  <wp:posOffset>173355</wp:posOffset>
                </wp:positionV>
                <wp:extent cx="97155" cy="370840"/>
                <wp:effectExtent l="0" t="22542" r="13652" b="32703"/>
                <wp:wrapNone/>
                <wp:docPr id="223" name="Down Arrow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97155" cy="370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60CBB" id="Down Arrow 223" o:spid="_x0000_s1026" type="#_x0000_t67" style="position:absolute;margin-left:103.7pt;margin-top:13.65pt;width:7.65pt;height:29.2pt;rotation:90;flip:x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" adj="18771" fillcolor="black [3200]" strokecolor="black [1600]" strokeweight="2pt"/>
            </w:pict>
          </mc:Fallback>
        </mc:AlternateContent>
      </w:r>
      <w:r w:rsidR="003E6690" w:rsidRPr="003E6690">
        <w:rPr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52B97FD4" wp14:editId="12B4D586">
                <wp:simplePos x="0" y="0"/>
                <wp:positionH relativeFrom="column">
                  <wp:posOffset>628650</wp:posOffset>
                </wp:positionH>
                <wp:positionV relativeFrom="paragraph">
                  <wp:posOffset>11430</wp:posOffset>
                </wp:positionV>
                <wp:extent cx="1483995" cy="762000"/>
                <wp:effectExtent l="0" t="0" r="20955" b="1238250"/>
                <wp:wrapNone/>
                <wp:docPr id="219" name="Rounded Rectangular Callou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3995" cy="762000"/>
                        </a:xfrm>
                        <a:prstGeom prst="wedgeRoundRectCallout">
                          <a:avLst>
                            <a:gd name="adj1" fmla="val 38566"/>
                            <a:gd name="adj2" fmla="val 203206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09396" w14:textId="77777777" w:rsidR="003E6690" w:rsidRDefault="003E6690" w:rsidP="003E66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72A8B27" w14:textId="77777777" w:rsidR="003E6690" w:rsidRDefault="003E6690" w:rsidP="003E66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62930B5" w14:textId="77777777" w:rsidR="003E6690" w:rsidRPr="004E280E" w:rsidRDefault="003E6690" w:rsidP="003E66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E280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ALIGN</w:t>
                            </w:r>
                          </w:p>
                        </w:txbxContent>
                      </wps:txbx>
                      <wps:bodyPr rot="0" vert="horz" wrap="square" lIns="18288" tIns="0" rIns="18288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97FD4" id="_x0000_s1099" type="#_x0000_t62" style="position:absolute;margin-left:49.5pt;margin-top:.9pt;width:116.85pt;height:60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" adj="19130,54692" fillcolor="white [3212]" strokecolor="black [3213]" strokeweight="1pt">
                <v:textbox inset="1.44pt,0,1.44pt,0">
                  <w:txbxContent>
                    <w:p w14:paraId="0E009396" w14:textId="77777777" w:rsidR="003E6690" w:rsidRDefault="003E6690" w:rsidP="003E669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72A8B27" w14:textId="77777777" w:rsidR="003E6690" w:rsidRDefault="003E6690" w:rsidP="003E669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62930B5" w14:textId="77777777" w:rsidR="003E6690" w:rsidRPr="004E280E" w:rsidRDefault="003E6690" w:rsidP="003E6690">
                      <w:pPr>
                        <w:jc w:val="center"/>
                        <w:rPr>
                          <w:b/>
                        </w:rPr>
                      </w:pPr>
                      <w:r w:rsidRPr="004E280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ALIGN</w:t>
                      </w:r>
                    </w:p>
                  </w:txbxContent>
                </v:textbox>
              </v:shape>
            </w:pict>
          </mc:Fallback>
        </mc:AlternateContent>
      </w:r>
      <w:r w:rsidR="003E6690" w:rsidRPr="003E6690">
        <w:rPr>
          <w:noProof/>
        </w:rPr>
        <mc:AlternateContent>
          <mc:Choice Requires="wpg">
            <w:drawing>
              <wp:anchor distT="0" distB="0" distL="114300" distR="114300" simplePos="0" relativeHeight="252106240" behindDoc="0" locked="0" layoutInCell="1" allowOverlap="1" wp14:anchorId="413EC03B" wp14:editId="3E7020C4">
                <wp:simplePos x="0" y="0"/>
                <wp:positionH relativeFrom="column">
                  <wp:posOffset>1201103</wp:posOffset>
                </wp:positionH>
                <wp:positionV relativeFrom="paragraph">
                  <wp:posOffset>48577</wp:posOffset>
                </wp:positionV>
                <wp:extent cx="331470" cy="634365"/>
                <wp:effectExtent l="952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331470" cy="634365"/>
                          <a:chOff x="0" y="0"/>
                          <a:chExt cx="331470" cy="634365"/>
                        </a:xfrm>
                      </wpg:grpSpPr>
                      <pic:pic xmlns:pic="http://schemas.openxmlformats.org/drawingml/2006/picture">
                        <pic:nvPicPr>
                          <pic:cNvPr id="221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51448" y="151448"/>
                            <a:ext cx="63436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Straight Arrow Connector 222"/>
                        <wps:cNvCnPr/>
                        <wps:spPr>
                          <a:xfrm rot="5400000">
                            <a:off x="-5715" y="331470"/>
                            <a:ext cx="34417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3C3F9" id="Group 220" o:spid="_x0000_s1026" style="position:absolute;margin-left:94.6pt;margin-top:3.8pt;width:26.1pt;height:49.95pt;rotation:90;z-index:252106240" coordsize="3314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">
                <v:shape id="Picture 273" o:spid="_x0000_s1027" type="#_x0000_t75" style="position:absolute;left:-1515;top:1515;width:6343;height:331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ptTEAAAA3AAAAA8AAABkcnMvZG93bnJldi54bWxEj8FuwjAQRO+V+AdrkbgVJ6FUEDAIVaXi&#10;WuDAcYmXOCJeh9iQ8Pd1pUo9jmbmjWa57m0tHtT6yrGCdJyAIC6crrhUcDxsX2cgfEDWWDsmBU/y&#10;sF4NXpaYa9fxNz32oRQRwj5HBSaEJpfSF4Ys+rFriKN3ca3FEGVbSt1iF+G2llmSvEuLFccFgw19&#10;GCqu+7tVMO0mN+OL+f3t8zDF9HY+1bOvnVKjYb9ZgAjUh//wX3unFWRZCr9n4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cptTEAAAA3AAAAA8AAAAAAAAAAAAAAAAA&#10;nwIAAGRycy9kb3ducmV2LnhtbFBLBQYAAAAABAAEAPcAAACQAwAAAAA=&#10;">
                  <v:imagedata r:id="rId44" o:title=""/>
                  <v:path arrowok="t"/>
                </v:shape>
                <v:shape id="Straight Arrow Connector 222" o:spid="_x0000_s1028" type="#_x0000_t32" style="position:absolute;left:-58;top:3314;width:344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r0D8UAAADcAAAADwAAAGRycy9kb3ducmV2LnhtbESP3WrCQBSE7wu+w3IE7+rGUDVNXSUI&#10;FS9a8O8BDtnTbGj2bMyuGt++Kwi9HGbmG2ax6m0jrtT52rGCyTgBQVw6XXOl4HT8fM1A+ICssXFM&#10;Cu7kYbUcvCww1+7Ge7oeQiUihH2OCkwIbS6lLw1Z9GPXEkfvx3UWQ5RdJXWHtwi3jUyTZCYt1hwX&#10;DLa0NlT+Hi5Wwea9KPbZ2+X0NTM7zOaT6Vl+T5UaDfviA0SgPvyHn+2tVpCmKTzO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r0D8UAAADcAAAADwAAAAAAAAAA&#10;AAAAAAChAgAAZHJzL2Rvd25yZXYueG1sUEsFBgAAAAAEAAQA+QAAAJMDAAAAAA==&#10;" strokecolor="black [3213]" strokeweight="1pt">
                  <v:stroke startarrow="block" endarrow="block"/>
                </v:shape>
              </v:group>
            </w:pict>
          </mc:Fallback>
        </mc:AlternateContent>
      </w:r>
      <w:r w:rsidR="001579BB">
        <w:t xml:space="preserve">  </w:t>
      </w:r>
    </w:p>
    <w:p w14:paraId="0A89D430" w14:textId="77777777" w:rsidR="001579BB" w:rsidRDefault="001579BB" w:rsidP="001579BB">
      <w:pPr>
        <w:ind w:right="-36"/>
        <w:sectPr w:rsidR="001579BB" w:rsidSect="003A5D36">
          <w:headerReference w:type="default" r:id="rId50"/>
          <w:pgSz w:w="12240" w:h="15840" w:code="1"/>
          <w:pgMar w:top="1296" w:right="900" w:bottom="936" w:left="900" w:header="576" w:footer="720" w:gutter="0"/>
          <w:cols w:space="288"/>
          <w:docGrid w:linePitch="360"/>
        </w:sectPr>
      </w:pPr>
    </w:p>
    <w:p w14:paraId="649DE384" w14:textId="4EE09258" w:rsidR="001579BB" w:rsidRDefault="00FF1637" w:rsidP="001579BB">
      <w:r w:rsidRPr="00FF16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6DBBA89F" wp14:editId="6EA5C3AF">
                <wp:simplePos x="0" y="0"/>
                <wp:positionH relativeFrom="column">
                  <wp:posOffset>4127500</wp:posOffset>
                </wp:positionH>
                <wp:positionV relativeFrom="paragraph">
                  <wp:posOffset>3593465</wp:posOffset>
                </wp:positionV>
                <wp:extent cx="0" cy="228600"/>
                <wp:effectExtent l="0" t="0" r="0" b="0"/>
                <wp:wrapNone/>
                <wp:docPr id="447" name="Lin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52F9A" id="Line 381" o:spid="_x0000_s1026" style="position:absolute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pt,282.95pt" to="325pt,3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" strokeweight="2.25pt"/>
            </w:pict>
          </mc:Fallback>
        </mc:AlternateContent>
      </w:r>
      <w:r w:rsidRPr="00FF1637"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786639F1" wp14:editId="68511186">
                <wp:simplePos x="0" y="0"/>
                <wp:positionH relativeFrom="column">
                  <wp:posOffset>4174490</wp:posOffset>
                </wp:positionH>
                <wp:positionV relativeFrom="paragraph">
                  <wp:posOffset>3593465</wp:posOffset>
                </wp:positionV>
                <wp:extent cx="0" cy="228600"/>
                <wp:effectExtent l="0" t="0" r="0" b="0"/>
                <wp:wrapNone/>
                <wp:docPr id="192" name="Lin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CCB5F" id="Line 382" o:spid="_x0000_s1026" style="position:absolute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7pt,282.95pt" to="328.7pt,3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" strokeweight="2.25pt"/>
            </w:pict>
          </mc:Fallback>
        </mc:AlternateContent>
      </w:r>
    </w:p>
    <w:p w14:paraId="182E33FE" w14:textId="43E8CE1A" w:rsidR="001579BB" w:rsidRDefault="00FF1637" w:rsidP="001579BB">
      <w:r w:rsidRPr="00FF1637"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4B2561E4" wp14:editId="091A32C0">
                <wp:simplePos x="0" y="0"/>
                <wp:positionH relativeFrom="column">
                  <wp:posOffset>4737100</wp:posOffset>
                </wp:positionH>
                <wp:positionV relativeFrom="paragraph">
                  <wp:posOffset>4203065</wp:posOffset>
                </wp:positionV>
                <wp:extent cx="0" cy="228600"/>
                <wp:effectExtent l="0" t="0" r="0" b="0"/>
                <wp:wrapNone/>
                <wp:docPr id="445" name="Lin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F0D7B4" id="Line 381" o:spid="_x0000_s1026" style="position:absolute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pt,330.95pt" to="373pt,3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" strokeweight="2.25pt"/>
            </w:pict>
          </mc:Fallback>
        </mc:AlternateContent>
      </w:r>
      <w:r w:rsidRPr="00FF1637"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6E58C853" wp14:editId="4D19A6E6">
                <wp:simplePos x="0" y="0"/>
                <wp:positionH relativeFrom="column">
                  <wp:posOffset>4784090</wp:posOffset>
                </wp:positionH>
                <wp:positionV relativeFrom="paragraph">
                  <wp:posOffset>4203065</wp:posOffset>
                </wp:positionV>
                <wp:extent cx="0" cy="228600"/>
                <wp:effectExtent l="0" t="0" r="0" b="0"/>
                <wp:wrapNone/>
                <wp:docPr id="446" name="Lin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34016" id="Line 382" o:spid="_x0000_s1026" style="position:absolute;z-index: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7pt,330.95pt" to="376.7pt,3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" strokeweight="2.25pt"/>
            </w:pict>
          </mc:Fallback>
        </mc:AlternateContent>
      </w:r>
      <w:r w:rsidRPr="00FF1637">
        <w:rPr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60CE18FB" wp14:editId="6C249367">
                <wp:simplePos x="0" y="0"/>
                <wp:positionH relativeFrom="column">
                  <wp:posOffset>4584700</wp:posOffset>
                </wp:positionH>
                <wp:positionV relativeFrom="paragraph">
                  <wp:posOffset>4050665</wp:posOffset>
                </wp:positionV>
                <wp:extent cx="0" cy="228600"/>
                <wp:effectExtent l="0" t="0" r="0" b="0"/>
                <wp:wrapNone/>
                <wp:docPr id="443" name="Lin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1C7CC3" id="Line 381" o:spid="_x0000_s1026" style="position:absolute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pt,318.95pt" to="361pt,3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" strokeweight="2.25pt"/>
            </w:pict>
          </mc:Fallback>
        </mc:AlternateContent>
      </w:r>
      <w:r w:rsidRPr="00FF1637">
        <w:rPr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0C33E3BE" wp14:editId="5237CC0E">
                <wp:simplePos x="0" y="0"/>
                <wp:positionH relativeFrom="column">
                  <wp:posOffset>4631690</wp:posOffset>
                </wp:positionH>
                <wp:positionV relativeFrom="paragraph">
                  <wp:posOffset>4050665</wp:posOffset>
                </wp:positionV>
                <wp:extent cx="0" cy="228600"/>
                <wp:effectExtent l="0" t="0" r="0" b="0"/>
                <wp:wrapNone/>
                <wp:docPr id="444" name="Lin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A895F" id="Line 382" o:spid="_x0000_s1026" style="position:absolute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7pt,318.95pt" to="364.7pt,3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" strokeweight="2.25pt"/>
            </w:pict>
          </mc:Fallback>
        </mc:AlternateContent>
      </w:r>
      <w:r w:rsidRPr="00FF1637"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520FB510" wp14:editId="419C15D2">
                <wp:simplePos x="0" y="0"/>
                <wp:positionH relativeFrom="column">
                  <wp:posOffset>4432300</wp:posOffset>
                </wp:positionH>
                <wp:positionV relativeFrom="paragraph">
                  <wp:posOffset>3898265</wp:posOffset>
                </wp:positionV>
                <wp:extent cx="0" cy="228600"/>
                <wp:effectExtent l="0" t="0" r="0" b="0"/>
                <wp:wrapNone/>
                <wp:docPr id="441" name="Lin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77F73" id="Line 381" o:spid="_x0000_s1026" style="position:absolute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pt,306.95pt" to="349pt,3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" strokeweight="2.25pt"/>
            </w:pict>
          </mc:Fallback>
        </mc:AlternateContent>
      </w:r>
      <w:r w:rsidRPr="00FF1637">
        <w:rPr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46F9C194" wp14:editId="1BFDDFE0">
                <wp:simplePos x="0" y="0"/>
                <wp:positionH relativeFrom="column">
                  <wp:posOffset>4479290</wp:posOffset>
                </wp:positionH>
                <wp:positionV relativeFrom="paragraph">
                  <wp:posOffset>3898265</wp:posOffset>
                </wp:positionV>
                <wp:extent cx="0" cy="228600"/>
                <wp:effectExtent l="0" t="0" r="0" b="0"/>
                <wp:wrapNone/>
                <wp:docPr id="442" name="Lin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C89CF5" id="Line 382" o:spid="_x0000_s1026" style="position:absolute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7pt,306.95pt" to="352.7pt,3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" strokeweight="2.25pt"/>
            </w:pict>
          </mc:Fallback>
        </mc:AlternateContent>
      </w:r>
      <w:r w:rsidRPr="00FF1637">
        <w:rPr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32076A90" wp14:editId="75824BE5">
                <wp:simplePos x="0" y="0"/>
                <wp:positionH relativeFrom="column">
                  <wp:posOffset>4279900</wp:posOffset>
                </wp:positionH>
                <wp:positionV relativeFrom="paragraph">
                  <wp:posOffset>3745865</wp:posOffset>
                </wp:positionV>
                <wp:extent cx="0" cy="228600"/>
                <wp:effectExtent l="0" t="0" r="0" b="0"/>
                <wp:wrapNone/>
                <wp:docPr id="439" name="Lin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338E4" id="Line 381" o:spid="_x0000_s1026" style="position:absolute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pt,294.95pt" to="337pt,3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" strokeweight="2.25pt"/>
            </w:pict>
          </mc:Fallback>
        </mc:AlternateContent>
      </w:r>
      <w:r w:rsidRPr="00FF1637"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66E65D67" wp14:editId="22A680E3">
                <wp:simplePos x="0" y="0"/>
                <wp:positionH relativeFrom="column">
                  <wp:posOffset>4326890</wp:posOffset>
                </wp:positionH>
                <wp:positionV relativeFrom="paragraph">
                  <wp:posOffset>3745865</wp:posOffset>
                </wp:positionV>
                <wp:extent cx="0" cy="228600"/>
                <wp:effectExtent l="0" t="0" r="0" b="0"/>
                <wp:wrapNone/>
                <wp:docPr id="440" name="Lin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5DD4E" id="Line 382" o:spid="_x0000_s1026" style="position:absolute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7pt,294.95pt" to="340.7pt,3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" strokeweight="2.25pt"/>
            </w:pict>
          </mc:Fallback>
        </mc:AlternateContent>
      </w:r>
      <w:r w:rsidRPr="00FF1637"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12B3E5C7" wp14:editId="68AB3F22">
                <wp:simplePos x="0" y="0"/>
                <wp:positionH relativeFrom="column">
                  <wp:posOffset>4127500</wp:posOffset>
                </wp:positionH>
                <wp:positionV relativeFrom="paragraph">
                  <wp:posOffset>3593465</wp:posOffset>
                </wp:positionV>
                <wp:extent cx="0" cy="228600"/>
                <wp:effectExtent l="0" t="0" r="0" b="0"/>
                <wp:wrapNone/>
                <wp:docPr id="437" name="Lin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50B44" id="Line 381" o:spid="_x0000_s1026" style="position:absolute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pt,282.95pt" to="325pt,3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" strokeweight="2.25pt"/>
            </w:pict>
          </mc:Fallback>
        </mc:AlternateContent>
      </w:r>
      <w:r w:rsidRPr="00FF1637"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2234C60E" wp14:editId="0CA1DDD0">
                <wp:simplePos x="0" y="0"/>
                <wp:positionH relativeFrom="column">
                  <wp:posOffset>4174490</wp:posOffset>
                </wp:positionH>
                <wp:positionV relativeFrom="paragraph">
                  <wp:posOffset>3593465</wp:posOffset>
                </wp:positionV>
                <wp:extent cx="0" cy="228600"/>
                <wp:effectExtent l="0" t="0" r="0" b="0"/>
                <wp:wrapNone/>
                <wp:docPr id="438" name="Lin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BDE3F" id="Line 382" o:spid="_x0000_s1026" style="position:absolute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7pt,282.95pt" to="328.7pt,3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" strokeweight="2.25pt"/>
            </w:pict>
          </mc:Fallback>
        </mc:AlternateContent>
      </w:r>
    </w:p>
    <w:p w14:paraId="3F8D6679" w14:textId="77777777" w:rsidR="001579BB" w:rsidRDefault="001579BB" w:rsidP="001579BB">
      <w:r>
        <w:rPr>
          <w:noProof/>
        </w:rPr>
        <w:drawing>
          <wp:anchor distT="0" distB="0" distL="114300" distR="114300" simplePos="0" relativeHeight="251973120" behindDoc="0" locked="0" layoutInCell="1" allowOverlap="1" wp14:anchorId="2176B2DB" wp14:editId="0E881613">
            <wp:simplePos x="0" y="0"/>
            <wp:positionH relativeFrom="column">
              <wp:posOffset>-2991485</wp:posOffset>
            </wp:positionH>
            <wp:positionV relativeFrom="paragraph">
              <wp:posOffset>429260</wp:posOffset>
            </wp:positionV>
            <wp:extent cx="6306185" cy="1249680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Rear locate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EA9">
        <w:rPr>
          <w:noProof/>
        </w:rPr>
        <mc:AlternateContent>
          <mc:Choice Requires="wps">
            <w:drawing>
              <wp:anchor distT="4294967295" distB="4294967295" distL="114300" distR="114300" simplePos="0" relativeHeight="251975168" behindDoc="0" locked="0" layoutInCell="1" allowOverlap="1" wp14:anchorId="7532D86F" wp14:editId="497AAEC6">
                <wp:simplePos x="0" y="0"/>
                <wp:positionH relativeFrom="column">
                  <wp:posOffset>-3203575</wp:posOffset>
                </wp:positionH>
                <wp:positionV relativeFrom="paragraph">
                  <wp:posOffset>2029460</wp:posOffset>
                </wp:positionV>
                <wp:extent cx="6788150" cy="0"/>
                <wp:effectExtent l="0" t="25400" r="19050" b="25400"/>
                <wp:wrapNone/>
                <wp:docPr id="290" name="Straight Arrow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88F3E" id="Straight Arrow Connector 290" o:spid="_x0000_s1026" type="#_x0000_t32" style="position:absolute;margin-left:-252.25pt;margin-top:159.8pt;width:534.5pt;height:0;z-index:25197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" strokeweight="3pt"/>
            </w:pict>
          </mc:Fallback>
        </mc:AlternateContent>
      </w:r>
    </w:p>
    <w:p w14:paraId="2EA10993" w14:textId="5C63316C" w:rsidR="001579BB" w:rsidRPr="0098302A" w:rsidRDefault="001579BB" w:rsidP="001579BB"/>
    <w:p w14:paraId="72F9092B" w14:textId="182528F7" w:rsidR="001579BB" w:rsidRPr="0098302A" w:rsidRDefault="001579BB" w:rsidP="001579BB"/>
    <w:p w14:paraId="56E19C5F" w14:textId="416E5146" w:rsidR="001579BB" w:rsidRPr="0098302A" w:rsidRDefault="001579BB" w:rsidP="001579BB"/>
    <w:p w14:paraId="2838DC21" w14:textId="77777777" w:rsidR="001579BB" w:rsidRPr="0098302A" w:rsidRDefault="001579BB" w:rsidP="001579BB"/>
    <w:p w14:paraId="28619BE1" w14:textId="29AC5CBD" w:rsidR="001579BB" w:rsidRPr="0098302A" w:rsidRDefault="001579BB" w:rsidP="001579BB"/>
    <w:p w14:paraId="43A5E1ED" w14:textId="0005916E" w:rsidR="001579BB" w:rsidRPr="0098302A" w:rsidRDefault="001579BB" w:rsidP="001579BB"/>
    <w:p w14:paraId="4DD91D1C" w14:textId="70A8E952" w:rsidR="001579BB" w:rsidRPr="0098302A" w:rsidRDefault="00795CCA" w:rsidP="001579BB"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4165FF6E" wp14:editId="028FB4E1">
                <wp:simplePos x="0" y="0"/>
                <wp:positionH relativeFrom="column">
                  <wp:posOffset>-1387549</wp:posOffset>
                </wp:positionH>
                <wp:positionV relativeFrom="paragraph">
                  <wp:posOffset>215664</wp:posOffset>
                </wp:positionV>
                <wp:extent cx="3673475" cy="165912"/>
                <wp:effectExtent l="0" t="0" r="22225" b="24765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3475" cy="1659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8A28D" id="Rectangle 455" o:spid="_x0000_s1026" style="position:absolute;margin-left:-109.25pt;margin-top:17pt;width:289.25pt;height:13.0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" filled="f" strokecolor="red" strokeweight="2pt"/>
            </w:pict>
          </mc:Fallback>
        </mc:AlternateContent>
      </w:r>
    </w:p>
    <w:p w14:paraId="1D3E971D" w14:textId="77777777" w:rsidR="001579BB" w:rsidRPr="0098302A" w:rsidRDefault="001579BB" w:rsidP="001579BB"/>
    <w:p w14:paraId="0537E225" w14:textId="602DBC16" w:rsidR="001579BB" w:rsidRPr="0098302A" w:rsidRDefault="001579BB" w:rsidP="001579BB"/>
    <w:p w14:paraId="4BEB582B" w14:textId="77777777" w:rsidR="001579BB" w:rsidRPr="0098302A" w:rsidRDefault="001579BB" w:rsidP="001579BB"/>
    <w:p w14:paraId="1EA24257" w14:textId="41D8A690" w:rsidR="001579BB" w:rsidRPr="0098302A" w:rsidRDefault="001579BB" w:rsidP="001579BB"/>
    <w:p w14:paraId="51D7B97A" w14:textId="1CEC55C5" w:rsidR="001579BB" w:rsidRPr="0098302A" w:rsidRDefault="001579BB" w:rsidP="001579BB">
      <w:r w:rsidRPr="008F2EA9"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106309A8" wp14:editId="5E1AD222">
                <wp:simplePos x="0" y="0"/>
                <wp:positionH relativeFrom="column">
                  <wp:posOffset>-3204210</wp:posOffset>
                </wp:positionH>
                <wp:positionV relativeFrom="paragraph">
                  <wp:posOffset>40640</wp:posOffset>
                </wp:positionV>
                <wp:extent cx="460375" cy="347345"/>
                <wp:effectExtent l="0" t="0" r="22225" b="33655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D8960" w14:textId="77777777" w:rsidR="001579BB" w:rsidRPr="00440A31" w:rsidRDefault="001579BB" w:rsidP="001579B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09A8" id="Text Box 291" o:spid="_x0000_s1100" type="#_x0000_t202" style="position:absolute;margin-left:-252.3pt;margin-top:3.2pt;width:36.25pt;height:27.3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" fillcolor="#bfbfbf">
                <v:textbox>
                  <w:txbxContent>
                    <w:p w14:paraId="7ECD8960" w14:textId="77777777" w:rsidR="001579BB" w:rsidRPr="00440A31" w:rsidRDefault="001579BB" w:rsidP="001579BB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9264" behindDoc="0" locked="0" layoutInCell="1" allowOverlap="1" wp14:anchorId="4AA65118" wp14:editId="45FC5D9C">
                <wp:simplePos x="0" y="0"/>
                <wp:positionH relativeFrom="column">
                  <wp:posOffset>2057400</wp:posOffset>
                </wp:positionH>
                <wp:positionV relativeFrom="paragraph">
                  <wp:posOffset>40640</wp:posOffset>
                </wp:positionV>
                <wp:extent cx="1028700" cy="697865"/>
                <wp:effectExtent l="1346200" t="0" r="38100" b="800735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697865"/>
                          <a:chOff x="0" y="0"/>
                          <a:chExt cx="1028700" cy="697865"/>
                        </a:xfrm>
                      </wpg:grpSpPr>
                      <wps:wsp>
                        <wps:cNvPr id="293" name="Rounded Rectangular Callout 293"/>
                        <wps:cNvSpPr>
                          <a:spLocks/>
                        </wps:cNvSpPr>
                        <wps:spPr>
                          <a:xfrm flipH="1">
                            <a:off x="67945" y="0"/>
                            <a:ext cx="960755" cy="690245"/>
                          </a:xfrm>
                          <a:prstGeom prst="wedgeRoundRectCallout">
                            <a:avLst>
                              <a:gd name="adj1" fmla="val 195901"/>
                              <a:gd name="adj2" fmla="val 162386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323BEF" w14:textId="77777777" w:rsidR="001579BB" w:rsidRDefault="001579BB" w:rsidP="001579B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5031F9F8" w14:textId="77777777" w:rsidR="001579BB" w:rsidRDefault="001579BB" w:rsidP="001579B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284F7723" w14:textId="77777777" w:rsidR="001579BB" w:rsidRDefault="001579BB" w:rsidP="001579B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0B9A3D9A" w14:textId="77777777" w:rsidR="001579BB" w:rsidRPr="004E280E" w:rsidRDefault="001579BB" w:rsidP="001579B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4" name="Group 294"/>
                        <wpg:cNvGrpSpPr/>
                        <wpg:grpSpPr>
                          <a:xfrm>
                            <a:off x="0" y="114300"/>
                            <a:ext cx="1028700" cy="583565"/>
                            <a:chOff x="0" y="0"/>
                            <a:chExt cx="1028700" cy="583565"/>
                          </a:xfrm>
                        </wpg:grpSpPr>
                        <pic:pic xmlns:pic="http://schemas.openxmlformats.org/drawingml/2006/picture">
                          <pic:nvPicPr>
                            <pic:cNvPr id="295" name="Picture 2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0"/>
                              <a:ext cx="685800" cy="4692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8" name="Text Box 298"/>
                          <wps:cNvSpPr txBox="1"/>
                          <wps:spPr>
                            <a:xfrm>
                              <a:off x="0" y="354965"/>
                              <a:ext cx="10287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0ACB67" w14:textId="77777777" w:rsidR="001579BB" w:rsidRPr="004E280E" w:rsidRDefault="001579BB" w:rsidP="001579B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FELT BLOCK</w:t>
                                </w:r>
                              </w:p>
                              <w:p w14:paraId="612A01F6" w14:textId="77777777" w:rsidR="001579BB" w:rsidRDefault="001579BB" w:rsidP="001579B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A65118" id="Group 292" o:spid="_x0000_s1101" style="position:absolute;margin-left:162pt;margin-top:3.2pt;width:81pt;height:54.95pt;z-index:251979264" coordsize="10287,6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I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CWAAAAAEAAQJYAAAAAQABOEJJTQQmAAAAAAAOAAAAAAAAAAAAAD+AAAA4QklNBA0A&#10;AAAAAAQAAAB4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DZAAAAAFJnaHRsb25nAAABP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DZAT0DAREAAhEBAxEB/90ABAAo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">
                <v:shape id="Rounded Rectangular Callout 293" o:spid="_x0000_s1102" type="#_x0000_t62" style="position:absolute;left:679;width:9608;height:6902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HF8UA&#10;AADcAAAADwAAAGRycy9kb3ducmV2LnhtbESPT2sCMRTE7wW/Q3iCt5qtlq6uRhFBEEoR/1y8PTbP&#10;3aXJy5pE3X77plDwOMzMb5j5srNG3MmHxrGCt2EGgrh0uuFKwem4eZ2ACBFZo3FMCn4owHLRe5lj&#10;od2D93Q/xEokCIcCFdQxtoWUoazJYhi6ljh5F+ctxiR9JbXHR4JbI0dZ9iEtNpwWamxpXVP5fbhZ&#10;BX7Xjdfv55PZ6Ty/Zeaary5fn0oN+t1qBiJSF5/h//ZWKxhNx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AcXxQAAANwAAAAPAAAAAAAAAAAAAAAAAJgCAABkcnMv&#10;ZG93bnJldi54bWxQSwUGAAAAAAQABAD1AAAAigMAAAAA&#10;" adj="53115,45875" fillcolor="white [3212]" strokecolor="black [3213]" strokeweight="1pt">
                  <v:path arrowok="t"/>
                  <v:textbox inset=",0,,0">
                    <w:txbxContent>
                      <w:p w14:paraId="06323BEF" w14:textId="77777777" w:rsidR="001579BB" w:rsidRDefault="001579BB" w:rsidP="001579B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5031F9F8" w14:textId="77777777" w:rsidR="001579BB" w:rsidRDefault="001579BB" w:rsidP="001579B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284F7723" w14:textId="77777777" w:rsidR="001579BB" w:rsidRDefault="001579BB" w:rsidP="001579B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0B9A3D9A" w14:textId="77777777" w:rsidR="001579BB" w:rsidRPr="004E280E" w:rsidRDefault="001579BB" w:rsidP="001579BB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group id="Group 294" o:spid="_x0000_s1103" style="position:absolute;top:1143;width:10287;height:5835" coordsize="10287,5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Picture 295" o:spid="_x0000_s1104" type="#_x0000_t75" style="position:absolute;left:2286;width:6858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OiTFAAAA3AAAAA8AAABkcnMvZG93bnJldi54bWxEj0FrwkAUhO9C/8PyCt7MpmKlRlcpFaUH&#10;L9qS4u2RfU2C2bdhdzWxv74rCB6HmfmGWax604gLOV9bVvCSpCCIC6trLhV8f21GbyB8QNbYWCYF&#10;V/KwWj4NFphp2/GeLodQighhn6GCKoQ2k9IXFRn0iW2Jo/drncEQpSuldthFuGnkOE2n0mDNcaHC&#10;lj4qKk6Hs1GQ5rYsutPW5JPp7LieMP81ux+lhs/9+xxEoD48wvf2p1Ywnr3C7Uw8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ZzokxQAAANwAAAAPAAAAAAAAAAAAAAAA&#10;AJ8CAABkcnMvZG93bnJldi54bWxQSwUGAAAAAAQABAD3AAAAkQMAAAAA&#10;">
                    <v:imagedata r:id="rId52" o:title=""/>
                    <v:path arrowok="t"/>
                  </v:shape>
                  <v:shape id="Text Box 298" o:spid="_x0000_s1105" type="#_x0000_t202" style="position:absolute;top:3549;width:1028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  <v:textbox>
                      <w:txbxContent>
                        <w:p w14:paraId="480ACB67" w14:textId="77777777" w:rsidR="001579BB" w:rsidRPr="004E280E" w:rsidRDefault="001579BB" w:rsidP="001579BB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FELT BLOCK</w:t>
                          </w:r>
                        </w:p>
                        <w:p w14:paraId="612A01F6" w14:textId="77777777" w:rsidR="001579BB" w:rsidRDefault="001579BB" w:rsidP="001579BB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5BF36E29" w14:textId="739239BB" w:rsidR="001579BB" w:rsidRPr="0098302A" w:rsidRDefault="00C02041" w:rsidP="001579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372031" behindDoc="0" locked="0" layoutInCell="1" allowOverlap="1" wp14:anchorId="2949684B" wp14:editId="37CAF61E">
                <wp:simplePos x="0" y="0"/>
                <wp:positionH relativeFrom="column">
                  <wp:posOffset>-1521460</wp:posOffset>
                </wp:positionH>
                <wp:positionV relativeFrom="paragraph">
                  <wp:posOffset>257000</wp:posOffset>
                </wp:positionV>
                <wp:extent cx="3548380" cy="367030"/>
                <wp:effectExtent l="0" t="0" r="0" b="0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38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4AB69" w14:textId="1B484CD9" w:rsidR="00E25423" w:rsidRPr="00C02041" w:rsidRDefault="00323700" w:rsidP="00E2542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Stroke</w:t>
                            </w:r>
                            <w:r w:rsid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the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f</w:t>
                            </w:r>
                            <w:r w:rsidR="00633457"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elt block back and forth with 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consistent force to ensure full adhesion and that air bubbles are not present.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9684B" id="_x0000_s1106" type="#_x0000_t202" style="position:absolute;margin-left:-119.8pt;margin-top:20.25pt;width:279.4pt;height:28.9pt;z-index:2513720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" stroked="f">
                <v:textbox>
                  <w:txbxContent>
                    <w:p w14:paraId="2FF4AB69" w14:textId="1B484CD9" w:rsidR="00E25423" w:rsidRPr="00C02041" w:rsidRDefault="00323700" w:rsidP="00E25423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Stroke</w:t>
                      </w:r>
                      <w:r w:rsid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the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f</w:t>
                      </w:r>
                      <w:r w:rsidR="00633457"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elt block back and forth with 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consistent force to ensure full adhesion and that air bubbles are not present.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D609DE" w14:textId="11408746" w:rsidR="001579BB" w:rsidRPr="0098302A" w:rsidRDefault="001579BB" w:rsidP="001579BB">
      <w:r>
        <w:softHyphen/>
      </w:r>
    </w:p>
    <w:p w14:paraId="42453D80" w14:textId="4A7D2753" w:rsidR="001579BB" w:rsidRDefault="001579BB" w:rsidP="001579BB"/>
    <w:p w14:paraId="755525A6" w14:textId="3FC241EE" w:rsidR="001579BB" w:rsidRDefault="00323700" w:rsidP="001579BB">
      <w:pPr>
        <w:tabs>
          <w:tab w:val="left" w:pos="1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3350397B" wp14:editId="569D876D">
                <wp:simplePos x="0" y="0"/>
                <wp:positionH relativeFrom="column">
                  <wp:posOffset>-1302488</wp:posOffset>
                </wp:positionH>
                <wp:positionV relativeFrom="paragraph">
                  <wp:posOffset>222575</wp:posOffset>
                </wp:positionV>
                <wp:extent cx="3695700" cy="919716"/>
                <wp:effectExtent l="0" t="0" r="19050" b="13970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9197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771D0" id="Rectangle 456" o:spid="_x0000_s1026" style="position:absolute;margin-left:-102.55pt;margin-top:17.55pt;width:291pt;height:72.4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" filled="f" strokecolor="red" strokeweight="2pt"/>
            </w:pict>
          </mc:Fallback>
        </mc:AlternateContent>
      </w:r>
      <w:r w:rsidR="001579BB">
        <w:rPr>
          <w:noProof/>
        </w:rPr>
        <w:drawing>
          <wp:anchor distT="0" distB="0" distL="114300" distR="114300" simplePos="0" relativeHeight="251972096" behindDoc="0" locked="0" layoutInCell="1" allowOverlap="1" wp14:anchorId="38728B37" wp14:editId="1678C40C">
            <wp:simplePos x="0" y="0"/>
            <wp:positionH relativeFrom="column">
              <wp:posOffset>-2971800</wp:posOffset>
            </wp:positionH>
            <wp:positionV relativeFrom="paragraph">
              <wp:posOffset>140335</wp:posOffset>
            </wp:positionV>
            <wp:extent cx="6400800" cy="1268095"/>
            <wp:effectExtent l="0" t="0" r="0" b="1905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Rear felt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9BB">
        <w:tab/>
      </w:r>
    </w:p>
    <w:p w14:paraId="5E923C73" w14:textId="08FCF43C" w:rsidR="001579BB" w:rsidRDefault="001579BB" w:rsidP="001579BB"/>
    <w:p w14:paraId="2B25FE64" w14:textId="52A783AF" w:rsidR="001579BB" w:rsidRDefault="001579BB" w:rsidP="001579BB">
      <w:r w:rsidRPr="008F2EA9"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28300618" wp14:editId="2F501521">
                <wp:simplePos x="0" y="0"/>
                <wp:positionH relativeFrom="column">
                  <wp:posOffset>-3204210</wp:posOffset>
                </wp:positionH>
                <wp:positionV relativeFrom="paragraph">
                  <wp:posOffset>1390015</wp:posOffset>
                </wp:positionV>
                <wp:extent cx="460375" cy="347345"/>
                <wp:effectExtent l="0" t="0" r="22225" b="33655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103E0" w14:textId="77777777" w:rsidR="001579BB" w:rsidRPr="00440A31" w:rsidRDefault="001579BB" w:rsidP="001579B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00618" id="Text Box 299" o:spid="_x0000_s1107" type="#_x0000_t202" style="position:absolute;margin-left:-252.3pt;margin-top:109.45pt;width:36.25pt;height:27.3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" fillcolor="#bfbfbf">
                <v:textbox>
                  <w:txbxContent>
                    <w:p w14:paraId="6C1103E0" w14:textId="77777777" w:rsidR="001579BB" w:rsidRPr="00440A31" w:rsidRDefault="001579BB" w:rsidP="001579BB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8F2EA9">
        <w:rPr>
          <w:noProof/>
        </w:rPr>
        <mc:AlternateContent>
          <mc:Choice Requires="wps">
            <w:drawing>
              <wp:anchor distT="4294967295" distB="4294967295" distL="114300" distR="114300" simplePos="0" relativeHeight="251981312" behindDoc="0" locked="0" layoutInCell="1" allowOverlap="1" wp14:anchorId="5D443E75" wp14:editId="2E476470">
                <wp:simplePos x="0" y="0"/>
                <wp:positionH relativeFrom="column">
                  <wp:posOffset>-3203575</wp:posOffset>
                </wp:positionH>
                <wp:positionV relativeFrom="paragraph">
                  <wp:posOffset>1275715</wp:posOffset>
                </wp:positionV>
                <wp:extent cx="6788150" cy="0"/>
                <wp:effectExtent l="0" t="25400" r="19050" b="25400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B83F5" id="Straight Arrow Connector 302" o:spid="_x0000_s1026" type="#_x0000_t32" style="position:absolute;margin-left:-252.25pt;margin-top:100.45pt;width:534.5pt;height:0;z-index:25198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" strokeweight="3pt"/>
            </w:pict>
          </mc:Fallback>
        </mc:AlternateContent>
      </w:r>
      <w:r>
        <w:softHyphen/>
      </w:r>
    </w:p>
    <w:p w14:paraId="6B9D0A68" w14:textId="77777777" w:rsidR="001579BB" w:rsidRDefault="001579BB" w:rsidP="001579BB"/>
    <w:p w14:paraId="02A52DF2" w14:textId="72548142" w:rsidR="001579BB" w:rsidRDefault="001579BB" w:rsidP="001579BB"/>
    <w:p w14:paraId="15E061A0" w14:textId="23846492" w:rsidR="001579BB" w:rsidRDefault="001579BB" w:rsidP="001579BB"/>
    <w:p w14:paraId="5C0E0042" w14:textId="77777777" w:rsidR="001579BB" w:rsidRDefault="001579BB" w:rsidP="001579BB"/>
    <w:p w14:paraId="202CB93F" w14:textId="4CC165CB" w:rsidR="001579BB" w:rsidRDefault="001579BB" w:rsidP="001579BB"/>
    <w:p w14:paraId="6ECB747C" w14:textId="49016744" w:rsidR="001579BB" w:rsidRDefault="001579BB" w:rsidP="001579BB"/>
    <w:p w14:paraId="0E40A7A5" w14:textId="77777777" w:rsidR="001579BB" w:rsidRDefault="001579BB" w:rsidP="001579BB"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5629E838" wp14:editId="03E4E12D">
                <wp:simplePos x="0" y="0"/>
                <wp:positionH relativeFrom="column">
                  <wp:posOffset>708025</wp:posOffset>
                </wp:positionH>
                <wp:positionV relativeFrom="paragraph">
                  <wp:posOffset>163195</wp:posOffset>
                </wp:positionV>
                <wp:extent cx="960755" cy="690245"/>
                <wp:effectExtent l="1066800" t="0" r="29845" b="1163955"/>
                <wp:wrapNone/>
                <wp:docPr id="303" name="Rounded Rectangular Callout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960755" cy="690245"/>
                        </a:xfrm>
                        <a:prstGeom prst="wedgeRoundRectCallout">
                          <a:avLst>
                            <a:gd name="adj1" fmla="val 158888"/>
                            <a:gd name="adj2" fmla="val 2129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0EF97" w14:textId="77777777" w:rsidR="001579BB" w:rsidRDefault="001579BB" w:rsidP="001579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CA41DF7" w14:textId="77777777" w:rsidR="001579BB" w:rsidRDefault="001579BB" w:rsidP="001579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F1E69B7" w14:textId="77777777" w:rsidR="001579BB" w:rsidRDefault="001579BB" w:rsidP="001579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CCA7B47" w14:textId="77777777" w:rsidR="001579BB" w:rsidRPr="004E280E" w:rsidRDefault="001579BB" w:rsidP="001579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9E838" id="Rounded Rectangular Callout 303" o:spid="_x0000_s1108" type="#_x0000_t62" style="position:absolute;margin-left:55.75pt;margin-top:12.85pt;width:75.65pt;height:54.35pt;flip:x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" adj="45120,56805" fillcolor="white [3212]" strokecolor="black [3213]" strokeweight="1pt">
                <v:path arrowok="t"/>
                <v:textbox inset=",0,,0">
                  <w:txbxContent>
                    <w:p w14:paraId="0970EF97" w14:textId="77777777" w:rsidR="001579BB" w:rsidRDefault="001579BB" w:rsidP="001579B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CA41DF7" w14:textId="77777777" w:rsidR="001579BB" w:rsidRDefault="001579BB" w:rsidP="001579B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F1E69B7" w14:textId="77777777" w:rsidR="001579BB" w:rsidRDefault="001579BB" w:rsidP="001579B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CCA7B47" w14:textId="77777777" w:rsidR="001579BB" w:rsidRPr="004E280E" w:rsidRDefault="001579BB" w:rsidP="001579B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6C1C50" w14:textId="1922D286" w:rsidR="001579BB" w:rsidRDefault="001579BB" w:rsidP="001579BB">
      <w:r>
        <w:rPr>
          <w:noProof/>
        </w:rPr>
        <w:drawing>
          <wp:anchor distT="0" distB="0" distL="114300" distR="114300" simplePos="0" relativeHeight="251984384" behindDoc="0" locked="0" layoutInCell="1" allowOverlap="1" wp14:anchorId="4711F78D" wp14:editId="7E9F2F92">
            <wp:simplePos x="0" y="0"/>
            <wp:positionH relativeFrom="column">
              <wp:posOffset>868680</wp:posOffset>
            </wp:positionH>
            <wp:positionV relativeFrom="paragraph">
              <wp:posOffset>102235</wp:posOffset>
            </wp:positionV>
            <wp:extent cx="685800" cy="469265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70BD2" w14:textId="51ACDCF3" w:rsidR="001579BB" w:rsidRDefault="001579BB" w:rsidP="001579BB"/>
    <w:p w14:paraId="56DD3A33" w14:textId="5086A47D" w:rsidR="001579BB" w:rsidRDefault="001579BB" w:rsidP="001579BB"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58F48E71" wp14:editId="3BF0E508">
                <wp:simplePos x="0" y="0"/>
                <wp:positionH relativeFrom="column">
                  <wp:posOffset>640080</wp:posOffset>
                </wp:positionH>
                <wp:positionV relativeFrom="paragraph">
                  <wp:posOffset>106680</wp:posOffset>
                </wp:positionV>
                <wp:extent cx="1028700" cy="228600"/>
                <wp:effectExtent l="0" t="0" r="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274F9" w14:textId="77777777" w:rsidR="001579BB" w:rsidRPr="004E280E" w:rsidRDefault="001579BB" w:rsidP="001579B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FELT BLOCK</w:t>
                            </w:r>
                          </w:p>
                          <w:p w14:paraId="550E1F64" w14:textId="77777777" w:rsidR="001579BB" w:rsidRDefault="001579BB" w:rsidP="001579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48E71" id="Text Box 306" o:spid="_x0000_s1109" type="#_x0000_t202" style="position:absolute;margin-left:50.4pt;margin-top:8.4pt;width:81pt;height:18pt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" filled="f" stroked="f">
                <v:textbox>
                  <w:txbxContent>
                    <w:p w14:paraId="0EC274F9" w14:textId="77777777" w:rsidR="001579BB" w:rsidRPr="004E280E" w:rsidRDefault="001579BB" w:rsidP="001579B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FELT BLOCK</w:t>
                      </w:r>
                    </w:p>
                    <w:p w14:paraId="550E1F64" w14:textId="77777777" w:rsidR="001579BB" w:rsidRDefault="001579BB" w:rsidP="001579BB"/>
                  </w:txbxContent>
                </v:textbox>
              </v:shape>
            </w:pict>
          </mc:Fallback>
        </mc:AlternateContent>
      </w:r>
    </w:p>
    <w:p w14:paraId="000E983D" w14:textId="109AEB23" w:rsidR="001579BB" w:rsidRDefault="00323700" w:rsidP="001579B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11008" behindDoc="0" locked="0" layoutInCell="1" allowOverlap="1" wp14:anchorId="49D5FBF3" wp14:editId="0D8E76ED">
                <wp:simplePos x="0" y="0"/>
                <wp:positionH relativeFrom="column">
                  <wp:posOffset>-2404636</wp:posOffset>
                </wp:positionH>
                <wp:positionV relativeFrom="paragraph">
                  <wp:posOffset>1663065</wp:posOffset>
                </wp:positionV>
                <wp:extent cx="3717925" cy="1404620"/>
                <wp:effectExtent l="0" t="0" r="0" b="889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7F0F9" w14:textId="03274D6F" w:rsidR="00E25423" w:rsidRPr="00C02041" w:rsidRDefault="00323700" w:rsidP="00E2542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Stroke</w:t>
                            </w:r>
                            <w:r w:rsidR="00633457"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</w:t>
                            </w:r>
                            <w:r w:rsid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the </w:t>
                            </w:r>
                            <w:r w:rsidR="00633457"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felt block back and forth with 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consistent force to ensure full adhesion of door edge portion and that air bubbles are not present.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5FBF3" id="_x0000_s1110" type="#_x0000_t202" style="position:absolute;margin-left:-189.35pt;margin-top:130.95pt;width:292.75pt;height:110.6pt;z-index:25201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" stroked="f">
                <v:textbox style="mso-fit-shape-to-text:t">
                  <w:txbxContent>
                    <w:p w14:paraId="35F7F0F9" w14:textId="03274D6F" w:rsidR="00E25423" w:rsidRPr="00C02041" w:rsidRDefault="00323700" w:rsidP="00E25423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Stroke</w:t>
                      </w:r>
                      <w:r w:rsidR="00633457"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</w:t>
                      </w:r>
                      <w:r w:rsid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the </w:t>
                      </w:r>
                      <w:r w:rsidR="00633457"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felt block back and forth with 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consistent force to ensure full adhesion of door edge portion and that air bubbles are not present.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5423"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3BAED2C8" wp14:editId="223B602E">
                <wp:simplePos x="0" y="0"/>
                <wp:positionH relativeFrom="column">
                  <wp:posOffset>2083625</wp:posOffset>
                </wp:positionH>
                <wp:positionV relativeFrom="paragraph">
                  <wp:posOffset>605155</wp:posOffset>
                </wp:positionV>
                <wp:extent cx="1028700" cy="228600"/>
                <wp:effectExtent l="0" t="0" r="0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332FD" w14:textId="77777777" w:rsidR="001579BB" w:rsidRPr="004E280E" w:rsidRDefault="001579BB" w:rsidP="001579B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WRAP EDGE</w:t>
                            </w:r>
                          </w:p>
                          <w:p w14:paraId="34A80427" w14:textId="77777777" w:rsidR="001579BB" w:rsidRDefault="001579BB" w:rsidP="001579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ED2C8" id="Text Box 308" o:spid="_x0000_s1111" type="#_x0000_t202" style="position:absolute;margin-left:164.05pt;margin-top:47.65pt;width:81pt;height:18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" filled="f" stroked="f">
                <v:textbox>
                  <w:txbxContent>
                    <w:p w14:paraId="6C6332FD" w14:textId="77777777" w:rsidR="001579BB" w:rsidRPr="004E280E" w:rsidRDefault="001579BB" w:rsidP="001579B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WRAP EDGE</w:t>
                      </w:r>
                    </w:p>
                    <w:p w14:paraId="34A80427" w14:textId="77777777" w:rsidR="001579BB" w:rsidRDefault="001579BB" w:rsidP="001579BB"/>
                  </w:txbxContent>
                </v:textbox>
              </v:shape>
            </w:pict>
          </mc:Fallback>
        </mc:AlternateContent>
      </w:r>
      <w:r w:rsidR="00E25423">
        <w:rPr>
          <w:noProof/>
        </w:rPr>
        <mc:AlternateContent>
          <mc:Choice Requires="wps">
            <w:drawing>
              <wp:anchor distT="45720" distB="45720" distL="114300" distR="114300" simplePos="0" relativeHeight="252008960" behindDoc="0" locked="0" layoutInCell="1" allowOverlap="1" wp14:anchorId="736955E4" wp14:editId="27A5391B">
                <wp:simplePos x="0" y="0"/>
                <wp:positionH relativeFrom="column">
                  <wp:posOffset>1669968</wp:posOffset>
                </wp:positionH>
                <wp:positionV relativeFrom="paragraph">
                  <wp:posOffset>277396</wp:posOffset>
                </wp:positionV>
                <wp:extent cx="1044575" cy="1404620"/>
                <wp:effectExtent l="0" t="0" r="3175" b="127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722AE" w14:textId="77777777" w:rsidR="00E25423" w:rsidRPr="00E25423" w:rsidRDefault="00E25423" w:rsidP="00E25423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*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Zoomed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6955E4" id="_x0000_s1112" type="#_x0000_t202" style="position:absolute;margin-left:131.5pt;margin-top:21.85pt;width:82.25pt;height:110.6pt;z-index:25200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" stroked="f">
                <v:textbox style="mso-fit-shape-to-text:t">
                  <w:txbxContent>
                    <w:p w14:paraId="6DF722AE" w14:textId="77777777" w:rsidR="00E25423" w:rsidRPr="00E25423" w:rsidRDefault="00E25423" w:rsidP="00E25423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*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Zoomed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9BB">
        <w:rPr>
          <w:noProof/>
        </w:rPr>
        <w:drawing>
          <wp:anchor distT="0" distB="0" distL="114300" distR="114300" simplePos="0" relativeHeight="251971072" behindDoc="0" locked="0" layoutInCell="1" allowOverlap="1" wp14:anchorId="6C69D0DF" wp14:editId="088C7689">
            <wp:simplePos x="0" y="0"/>
            <wp:positionH relativeFrom="column">
              <wp:posOffset>-2788920</wp:posOffset>
            </wp:positionH>
            <wp:positionV relativeFrom="paragraph">
              <wp:posOffset>147955</wp:posOffset>
            </wp:positionV>
            <wp:extent cx="6198235" cy="2035810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Rear Wrap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30A3E" w14:textId="77777777" w:rsidR="001579BB" w:rsidRPr="0098302A" w:rsidRDefault="001579BB" w:rsidP="001579BB">
      <w:pPr>
        <w:sectPr w:rsidR="001579BB" w:rsidRPr="0098302A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14:paraId="3A5155F8" w14:textId="6B13599D" w:rsidR="001579BB" w:rsidRDefault="00E25423">
      <w:r w:rsidRPr="008F2EA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54E57B67" wp14:editId="6061C71B">
                <wp:simplePos x="0" y="0"/>
                <wp:positionH relativeFrom="column">
                  <wp:posOffset>71252</wp:posOffset>
                </wp:positionH>
                <wp:positionV relativeFrom="paragraph">
                  <wp:posOffset>145135</wp:posOffset>
                </wp:positionV>
                <wp:extent cx="460375" cy="347345"/>
                <wp:effectExtent l="0" t="0" r="22225" b="33655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CA583" w14:textId="448023D8" w:rsidR="00E25423" w:rsidRPr="00440A31" w:rsidRDefault="00E25423" w:rsidP="00E2542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57B67" id="Text Box 244" o:spid="_x0000_s1113" type="#_x0000_t202" style="position:absolute;margin-left:5.6pt;margin-top:11.45pt;width:36.25pt;height:27.3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" fillcolor="#bfbfbf">
                <v:textbox>
                  <w:txbxContent>
                    <w:p w14:paraId="290CA583" w14:textId="448023D8" w:rsidR="00E25423" w:rsidRPr="00440A31" w:rsidRDefault="00E25423" w:rsidP="00E25423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615561">
        <w:rPr>
          <w:noProof/>
        </w:rPr>
        <mc:AlternateContent>
          <mc:Choice Requires="wpg">
            <w:drawing>
              <wp:anchor distT="0" distB="0" distL="114300" distR="114300" simplePos="0" relativeHeight="251994624" behindDoc="0" locked="0" layoutInCell="1" allowOverlap="1" wp14:anchorId="58A6E61F" wp14:editId="6A41DA5D">
                <wp:simplePos x="0" y="0"/>
                <wp:positionH relativeFrom="column">
                  <wp:posOffset>1910534</wp:posOffset>
                </wp:positionH>
                <wp:positionV relativeFrom="paragraph">
                  <wp:posOffset>149992</wp:posOffset>
                </wp:positionV>
                <wp:extent cx="2909570" cy="2137410"/>
                <wp:effectExtent l="0" t="0" r="5080" b="0"/>
                <wp:wrapSquare wrapText="bothSides"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9570" cy="2137410"/>
                          <a:chOff x="0" y="0"/>
                          <a:chExt cx="2909570" cy="2137410"/>
                        </a:xfrm>
                      </wpg:grpSpPr>
                      <pic:pic xmlns:pic="http://schemas.openxmlformats.org/drawingml/2006/picture">
                        <pic:nvPicPr>
                          <pic:cNvPr id="404" name="Picture 404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Curved Connector 31"/>
                        <wps:cNvCnPr/>
                        <wps:spPr>
                          <a:xfrm>
                            <a:off x="866898" y="1508166"/>
                            <a:ext cx="130629" cy="261257"/>
                          </a:xfrm>
                          <a:prstGeom prst="curvedConnector3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Curved Connector 226"/>
                        <wps:cNvCnPr/>
                        <wps:spPr>
                          <a:xfrm flipH="1">
                            <a:off x="1710046" y="1436914"/>
                            <a:ext cx="45719" cy="351287"/>
                          </a:xfrm>
                          <a:prstGeom prst="curvedConnector3">
                            <a:avLst>
                              <a:gd name="adj1" fmla="val 131493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044B5" id="Group 227" o:spid="_x0000_s1026" style="position:absolute;margin-left:150.45pt;margin-top:11.8pt;width:229.1pt;height:168.3pt;z-index:251994624" coordsize="29095,21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">
                <v:shape id="Picture 404" o:spid="_x0000_s1027" type="#_x0000_t75" style="position:absolute;width:29095;height:21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NhoLGAAAA3AAAAA8AAABkcnMvZG93bnJldi54bWxEj0FrAjEUhO8F/0N4gpdSsxVpy2oUsYoF&#10;8eDqod4em+fu6uZlSaKu/fWmUOhxmJlvmPG0NbW4kvOVZQWv/QQEcW51xYWC/W758gHCB2SNtWVS&#10;cCcP00nnaYyptjfe0jULhYgQ9ikqKENoUil9XpJB37cNcfSO1hkMUbpCaoe3CDe1HCTJmzRYcVwo&#10;saF5Sfk5uxgFa72/2+fv94PJcLbYrD5Pu8b9KNXrtrMRiEBt+A//tb+0gmEyhN8z8QjIy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g2GgsYAAADcAAAADwAAAAAAAAAAAAAA&#10;AACfAgAAZHJzL2Rvd25yZXYueG1sUEsFBgAAAAAEAAQA9wAAAJIDAAAAAA==&#10;">
                  <v:imagedata r:id="rId56" o:title=""/>
                  <v:path arrowok="t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31" o:spid="_x0000_s1028" type="#_x0000_t38" style="position:absolute;left:8668;top:15081;width:1307;height:2613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2jB8MAAADbAAAADwAAAGRycy9kb3ducmV2LnhtbESPT4vCMBTE74LfITzB25qqIFqNIrqC&#10;4CL45+Dx0TzbavPSbaKt394sLHgcZuY3zGzRmEI8qXK5ZQX9XgSCOLE651TB+bT5GoNwHlljYZkU&#10;vMjBYt5uzTDWtuYDPY8+FQHCLkYFmfdlLKVLMjLoerYkDt7VVgZ9kFUqdYV1gJtCDqJoJA3mHBYy&#10;LGmVUXI/PowCe/ve74sxDXYr/q3XE7xszc9FqW6nWU5BeGr8J/zf3moFwz78fQk/QM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dowfDAAAA2wAAAA8AAAAAAAAAAAAA&#10;AAAAoQIAAGRycy9kb3ducmV2LnhtbFBLBQYAAAAABAAEAPkAAACRAwAAAAA=&#10;" adj="10800" strokecolor="black [3213]" strokeweight="3pt">
                  <v:stroke endarrow="block"/>
                </v:shape>
                <v:shape id="Curved Connector 226" o:spid="_x0000_s1029" type="#_x0000_t38" style="position:absolute;left:17100;top:14369;width:457;height:3513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WvyMYAAADcAAAADwAAAGRycy9kb3ducmV2LnhtbESPQWvCQBSE74X+h+UVvNVNQyMSs5G2&#10;IPUghaoHj8/sM4lm38bsqsm/dwsFj8PMfMNk89404kqdqy0reBtHIIgLq2suFWw3i9cpCOeRNTaW&#10;ScFADub581OGqbY3/qXr2pciQNilqKDyvk2ldEVFBt3YtsTBO9jOoA+yK6Xu8BbgppFxFE2kwZrD&#10;QoUtfVVUnNYXo8C8r6bf+2i13Znj8DP45POcJL1So5f+YwbCU+8f4f/2UiuI4wn8nQlHQO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lr8jGAAAA3AAAAA8AAAAAAAAA&#10;AAAAAAAAoQIAAGRycy9kb3ducmV2LnhtbFBLBQYAAAAABAAEAPkAAACUAwAAAAA=&#10;" adj="28402" strokecolor="black [3213]" strokeweight="3pt">
                  <v:stroke endarrow="block"/>
                </v:shape>
                <w10:wrap type="square"/>
              </v:group>
            </w:pict>
          </mc:Fallback>
        </mc:AlternateContent>
      </w:r>
    </w:p>
    <w:p w14:paraId="5D5BDF9D" w14:textId="3B91B6F7" w:rsidR="001579BB" w:rsidRDefault="001579BB"/>
    <w:p w14:paraId="3AEB74D6" w14:textId="10BA3556" w:rsidR="001579BB" w:rsidRDefault="00615561">
      <w:r>
        <w:t xml:space="preserve">  </w:t>
      </w:r>
    </w:p>
    <w:p w14:paraId="75EE0191" w14:textId="7D8CAF7E" w:rsidR="001579BB" w:rsidRDefault="001579BB"/>
    <w:p w14:paraId="46BF10FC" w14:textId="23C239DD" w:rsidR="001579BB" w:rsidRDefault="001579BB"/>
    <w:p w14:paraId="2AFB7062" w14:textId="2914A1A4" w:rsidR="001579BB" w:rsidRDefault="001579BB"/>
    <w:p w14:paraId="0B133B78" w14:textId="18370856" w:rsidR="001579BB" w:rsidRDefault="001579BB"/>
    <w:p w14:paraId="7BDD123A" w14:textId="7DEC7B2F" w:rsidR="001579BB" w:rsidRDefault="001579BB"/>
    <w:p w14:paraId="6B113EA4" w14:textId="37351B9C" w:rsidR="001579BB" w:rsidRDefault="001579BB"/>
    <w:p w14:paraId="0F9D1849" w14:textId="55BF795A" w:rsidR="001579BB" w:rsidRDefault="001579BB"/>
    <w:p w14:paraId="18B961FE" w14:textId="4C268141" w:rsidR="001579BB" w:rsidRDefault="001579BB"/>
    <w:p w14:paraId="1AF10CF7" w14:textId="5880F7D0" w:rsidR="001579BB" w:rsidRDefault="001579BB"/>
    <w:p w14:paraId="2C8B2258" w14:textId="1DC76AA1" w:rsidR="001579BB" w:rsidRDefault="001579BB" w:rsidP="00615561">
      <w:pPr>
        <w:jc w:val="center"/>
      </w:pPr>
    </w:p>
    <w:p w14:paraId="49F9599F" w14:textId="1CC5CF42" w:rsidR="005F6A3B" w:rsidRDefault="00E25423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6672" behindDoc="0" locked="0" layoutInCell="1" allowOverlap="1" wp14:anchorId="7B308D4A" wp14:editId="219F5E9B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3592195" cy="1404620"/>
                <wp:effectExtent l="0" t="0" r="8255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40528" w14:textId="0139FA87" w:rsidR="00615561" w:rsidRPr="00C02041" w:rsidRDefault="00615561" w:rsidP="00C020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R</w:t>
                            </w:r>
                            <w:r w:rsid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einstall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</w:t>
                            </w:r>
                            <w:r w:rsid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the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Door Scuff 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308D4A" id="_x0000_s1114" type="#_x0000_t202" style="position:absolute;margin-left:0;margin-top:3.45pt;width:282.85pt;height:110.6pt;z-index:2519966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" stroked="f">
                <v:textbox style="mso-fit-shape-to-text:t">
                  <w:txbxContent>
                    <w:p w14:paraId="31A40528" w14:textId="0139FA87" w:rsidR="00615561" w:rsidRPr="00C02041" w:rsidRDefault="00615561" w:rsidP="00C02041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R</w:t>
                      </w:r>
                      <w:r w:rsidR="00C02041">
                        <w:rPr>
                          <w:rFonts w:ascii="Arial" w:hAnsi="Arial" w:cs="Arial"/>
                          <w:b/>
                          <w:sz w:val="16"/>
                        </w:rPr>
                        <w:t>einstall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</w:t>
                      </w:r>
                      <w:r w:rsidR="00C02041">
                        <w:rPr>
                          <w:rFonts w:ascii="Arial" w:hAnsi="Arial" w:cs="Arial"/>
                          <w:b/>
                          <w:sz w:val="16"/>
                        </w:rPr>
                        <w:t>the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Door Scuff Plates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5561" w:rsidRPr="008F2EA9">
        <w:rPr>
          <w:noProof/>
        </w:rPr>
        <mc:AlternateContent>
          <mc:Choice Requires="wps">
            <w:drawing>
              <wp:anchor distT="4294967295" distB="4294967295" distL="114300" distR="114300" simplePos="0" relativeHeight="251998720" behindDoc="0" locked="0" layoutInCell="1" allowOverlap="1" wp14:anchorId="39819A2F" wp14:editId="22613803">
                <wp:simplePos x="0" y="0"/>
                <wp:positionH relativeFrom="column">
                  <wp:posOffset>0</wp:posOffset>
                </wp:positionH>
                <wp:positionV relativeFrom="paragraph">
                  <wp:posOffset>440401</wp:posOffset>
                </wp:positionV>
                <wp:extent cx="6788150" cy="0"/>
                <wp:effectExtent l="0" t="25400" r="19050" b="25400"/>
                <wp:wrapNone/>
                <wp:docPr id="240" name="Straight Arrow Connector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F24B3" id="Straight Arrow Connector 240" o:spid="_x0000_s1026" type="#_x0000_t32" style="position:absolute;margin-left:0;margin-top:34.7pt;width:534.5pt;height:0;z-index:25199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" strokeweight="3pt"/>
            </w:pict>
          </mc:Fallback>
        </mc:AlternateContent>
      </w:r>
      <w:r w:rsidR="00657920">
        <w:t xml:space="preserve">  </w:t>
      </w:r>
    </w:p>
    <w:p w14:paraId="7DF000CD" w14:textId="44593F0F" w:rsidR="005F6A3B" w:rsidRDefault="005F6A3B" w:rsidP="00615561">
      <w:pPr>
        <w:ind w:right="-36"/>
        <w:jc w:val="center"/>
        <w:sectPr w:rsidR="005F6A3B" w:rsidSect="003A5D36">
          <w:headerReference w:type="default" r:id="rId57"/>
          <w:pgSz w:w="12240" w:h="15840" w:code="1"/>
          <w:pgMar w:top="1296" w:right="900" w:bottom="936" w:left="900" w:header="576" w:footer="720" w:gutter="0"/>
          <w:cols w:space="288"/>
          <w:docGrid w:linePitch="360"/>
        </w:sectPr>
      </w:pPr>
    </w:p>
    <w:p w14:paraId="1B020AF0" w14:textId="77777777" w:rsidR="00AA5167" w:rsidRDefault="0098302A" w:rsidP="001579BB">
      <w:r w:rsidRPr="008F2EA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DDB8853" wp14:editId="06AE822A">
                <wp:simplePos x="0" y="0"/>
                <wp:positionH relativeFrom="column">
                  <wp:posOffset>-3204210</wp:posOffset>
                </wp:positionH>
                <wp:positionV relativeFrom="paragraph">
                  <wp:posOffset>40640</wp:posOffset>
                </wp:positionV>
                <wp:extent cx="460375" cy="347345"/>
                <wp:effectExtent l="0" t="0" r="22225" b="33655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6A407" w14:textId="6D04618B" w:rsidR="0098302A" w:rsidRPr="00440A31" w:rsidRDefault="0098302A" w:rsidP="008F2EA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B8853" id="Text Box 422" o:spid="_x0000_s1115" type="#_x0000_t202" style="position:absolute;margin-left:-252.3pt;margin-top:3.2pt;width:36.25pt;height:27.3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" fillcolor="#bfbfbf">
                <v:textbox>
                  <w:txbxContent>
                    <w:p w14:paraId="1B76A407" w14:textId="6D04618B" w:rsidR="0098302A" w:rsidRPr="00440A31" w:rsidRDefault="0098302A" w:rsidP="008F2EA9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8F2EA9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281D284" wp14:editId="6FC44C23">
                <wp:simplePos x="0" y="0"/>
                <wp:positionH relativeFrom="column">
                  <wp:posOffset>-3204210</wp:posOffset>
                </wp:positionH>
                <wp:positionV relativeFrom="paragraph">
                  <wp:posOffset>1390015</wp:posOffset>
                </wp:positionV>
                <wp:extent cx="460375" cy="347345"/>
                <wp:effectExtent l="0" t="0" r="22225" b="33655"/>
                <wp:wrapNone/>
                <wp:docPr id="424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A6CDB" w14:textId="74286413" w:rsidR="0098302A" w:rsidRPr="00440A31" w:rsidRDefault="0098302A" w:rsidP="008F2EA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1D284" id="Text Box 424" o:spid="_x0000_s1116" type="#_x0000_t202" style="position:absolute;margin-left:-252.3pt;margin-top:109.45pt;width:36.25pt;height:27.3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" fillcolor="#bfbfbf">
                <v:textbox>
                  <w:txbxContent>
                    <w:p w14:paraId="7D1A6CDB" w14:textId="74286413" w:rsidR="0098302A" w:rsidRPr="00440A31" w:rsidRDefault="0098302A" w:rsidP="008F2EA9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0466691B" w14:textId="77777777" w:rsidR="00C12348" w:rsidRDefault="00C12348" w:rsidP="00C12348">
      <w:pPr>
        <w:rPr>
          <w:u w:val="single"/>
        </w:rPr>
      </w:pPr>
      <w:r w:rsidRPr="00E62029">
        <w:rPr>
          <w:u w:val="single"/>
        </w:rPr>
        <w:t>Accessory Function Checks</w:t>
      </w:r>
    </w:p>
    <w:p w14:paraId="67DAE9AD" w14:textId="77777777" w:rsidR="00C12348" w:rsidRPr="00E62029" w:rsidRDefault="00C12348" w:rsidP="00C12348">
      <w:pPr>
        <w:rPr>
          <w:u w:val="single"/>
        </w:rPr>
      </w:pPr>
    </w:p>
    <w:p w14:paraId="54438CE1" w14:textId="77777777" w:rsidR="00C12348" w:rsidRDefault="00C12348" w:rsidP="00C12348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0" allowOverlap="1" wp14:anchorId="330AD5BB" wp14:editId="41B635FC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0" t="0" r="20320" b="20320"/>
                <wp:wrapNone/>
                <wp:docPr id="2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6692E9" id="AutoShape 68" o:spid="_x0000_s1026" style="position:absolute;margin-left:15.15pt;margin-top:3.7pt;width:14.4pt;height:14.4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" o:allowincell="f" strokeweight="1pt"/>
            </w:pict>
          </mc:Fallback>
        </mc:AlternateContent>
      </w:r>
      <w:r>
        <w:t>Proper adhesion – Visual</w:t>
      </w:r>
    </w:p>
    <w:p w14:paraId="3E807752" w14:textId="77777777" w:rsidR="00C12348" w:rsidRDefault="00C12348" w:rsidP="00C12348">
      <w:pPr>
        <w:pStyle w:val="CheckList"/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0" locked="1" layoutInCell="0" allowOverlap="1" wp14:anchorId="0641D03A" wp14:editId="25DE0615">
                <wp:simplePos x="0" y="0"/>
                <wp:positionH relativeFrom="column">
                  <wp:posOffset>180975</wp:posOffset>
                </wp:positionH>
                <wp:positionV relativeFrom="paragraph">
                  <wp:posOffset>160020</wp:posOffset>
                </wp:positionV>
                <wp:extent cx="182880" cy="182880"/>
                <wp:effectExtent l="0" t="0" r="20320" b="20320"/>
                <wp:wrapNone/>
                <wp:docPr id="2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F22D31" id="AutoShape 66" o:spid="_x0000_s1026" style="position:absolute;margin-left:14.25pt;margin-top:12.6pt;width:14.4pt;height:14.4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" o:allowincell="f" strokeweight="1pt">
                <w10:anchorlock/>
              </v:roundrect>
            </w:pict>
          </mc:Fallback>
        </mc:AlternateContent>
      </w:r>
      <w:r>
        <w:t>Proper adhesion – Physical</w:t>
      </w:r>
    </w:p>
    <w:p w14:paraId="616E47A0" w14:textId="77777777" w:rsidR="00C12348" w:rsidRDefault="00C12348" w:rsidP="00C12348">
      <w:pPr>
        <w:pStyle w:val="CheckList"/>
        <w:ind w:left="0"/>
      </w:pPr>
    </w:p>
    <w:p w14:paraId="5EBE9FDD" w14:textId="77777777" w:rsidR="00C12348" w:rsidRDefault="00C12348" w:rsidP="00C12348">
      <w:pPr>
        <w:pStyle w:val="CheckList"/>
      </w:pPr>
    </w:p>
    <w:p w14:paraId="5207B9DA" w14:textId="77777777" w:rsidR="00C12348" w:rsidRDefault="00C12348" w:rsidP="00C12348">
      <w:pPr>
        <w:pStyle w:val="CheckList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0" locked="1" layoutInCell="0" allowOverlap="1" wp14:anchorId="519C1245" wp14:editId="6B75B535">
                <wp:simplePos x="0" y="0"/>
                <wp:positionH relativeFrom="column">
                  <wp:posOffset>180975</wp:posOffset>
                </wp:positionH>
                <wp:positionV relativeFrom="paragraph">
                  <wp:posOffset>116840</wp:posOffset>
                </wp:positionV>
                <wp:extent cx="182880" cy="182880"/>
                <wp:effectExtent l="0" t="0" r="20320" b="20320"/>
                <wp:wrapNone/>
                <wp:docPr id="2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2B876A" id="AutoShape 67" o:spid="_x0000_s1026" style="position:absolute;margin-left:14.25pt;margin-top:9.2pt;width:14.4pt;height:14.4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" o:allowincell="f" strokeweight="1pt">
                <w10:anchorlock/>
              </v:roundrect>
            </w:pict>
          </mc:Fallback>
        </mc:AlternateContent>
      </w:r>
      <w:r>
        <w:t>Proper alignment – Cross-Car</w:t>
      </w:r>
    </w:p>
    <w:p w14:paraId="0D71AE80" w14:textId="77777777" w:rsidR="00C12348" w:rsidRDefault="00C12348" w:rsidP="00C12348">
      <w:pPr>
        <w:pStyle w:val="CheckList"/>
      </w:pPr>
    </w:p>
    <w:p w14:paraId="5D4010DB" w14:textId="77777777" w:rsidR="00C12348" w:rsidRDefault="00C12348" w:rsidP="00C12348">
      <w:pPr>
        <w:pStyle w:val="CheckListTitle"/>
      </w:pPr>
    </w:p>
    <w:p w14:paraId="7DD38FC6" w14:textId="77777777" w:rsidR="00C12348" w:rsidRDefault="00C12348" w:rsidP="00C12348">
      <w:pPr>
        <w:pStyle w:val="CheckListTitle"/>
      </w:pPr>
      <w:r>
        <w:t>Vehicle Appearance Check</w:t>
      </w:r>
    </w:p>
    <w:p w14:paraId="383FA68D" w14:textId="77777777" w:rsidR="00C12348" w:rsidRDefault="00C12348" w:rsidP="00C12348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143104" behindDoc="0" locked="1" layoutInCell="0" allowOverlap="1" wp14:anchorId="1DB5B1C9" wp14:editId="5E72257D">
                <wp:simplePos x="0" y="0"/>
                <wp:positionH relativeFrom="column">
                  <wp:posOffset>180975</wp:posOffset>
                </wp:positionH>
                <wp:positionV relativeFrom="paragraph">
                  <wp:posOffset>8890</wp:posOffset>
                </wp:positionV>
                <wp:extent cx="182880" cy="182880"/>
                <wp:effectExtent l="0" t="0" r="20320" b="20320"/>
                <wp:wrapNone/>
                <wp:docPr id="20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B6B8E6" id="AutoShape 372" o:spid="_x0000_s1026" style="position:absolute;margin-left:14.25pt;margin-top:.7pt;width:14.4pt;height:14.4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" o:allowincell="f" strokeweight="1pt">
                <w10:anchorlock/>
              </v:roundrect>
            </w:pict>
          </mc:Fallback>
        </mc:AlternateContent>
      </w:r>
      <w:r w:rsidRPr="00F4327A">
        <w:rPr>
          <w:szCs w:val="20"/>
        </w:rPr>
        <w:t>After accessory installation and removal of</w:t>
      </w:r>
      <w:r>
        <w:rPr>
          <w:szCs w:val="20"/>
        </w:rPr>
        <w:t xml:space="preserve"> </w:t>
      </w:r>
      <w:r w:rsidRPr="00F4327A">
        <w:rPr>
          <w:szCs w:val="20"/>
        </w:rPr>
        <w:t>protective cover(s)</w:t>
      </w:r>
      <w:r>
        <w:rPr>
          <w:szCs w:val="20"/>
        </w:rPr>
        <w:t xml:space="preserve">, perform a visual inspection. </w:t>
      </w:r>
    </w:p>
    <w:p w14:paraId="7CE5405E" w14:textId="77777777" w:rsidR="00C12348" w:rsidRDefault="00C12348" w:rsidP="00C12348">
      <w:pPr>
        <w:pStyle w:val="CheckList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42080" behindDoc="0" locked="1" layoutInCell="1" allowOverlap="1" wp14:anchorId="5C151276" wp14:editId="2F7221D8">
                <wp:simplePos x="0" y="0"/>
                <wp:positionH relativeFrom="column">
                  <wp:posOffset>5080</wp:posOffset>
                </wp:positionH>
                <wp:positionV relativeFrom="paragraph">
                  <wp:posOffset>-1002666</wp:posOffset>
                </wp:positionV>
                <wp:extent cx="6492240" cy="0"/>
                <wp:effectExtent l="0" t="0" r="35560" b="25400"/>
                <wp:wrapNone/>
                <wp:docPr id="1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FCDAB" id="Line 363" o:spid="_x0000_s1026" style="position:absolute;z-index:252142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4pt,-78.95pt" to="511.6pt,-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" strokeweight="1.5pt">
                <w10:anchorlock/>
              </v:line>
            </w:pict>
          </mc:Fallback>
        </mc:AlternateContent>
      </w:r>
      <w:r>
        <w:br w:type="column"/>
      </w:r>
    </w:p>
    <w:p w14:paraId="3882D724" w14:textId="77777777" w:rsidR="00C12348" w:rsidRDefault="00C12348" w:rsidP="00C12348">
      <w:pPr>
        <w:pStyle w:val="CheckList"/>
        <w:spacing w:before="0"/>
      </w:pPr>
    </w:p>
    <w:p w14:paraId="01E34B7E" w14:textId="77777777" w:rsidR="00C12348" w:rsidRDefault="00C12348" w:rsidP="00C12348">
      <w:pPr>
        <w:pStyle w:val="CheckList"/>
      </w:pPr>
      <w:r>
        <w:t>L</w:t>
      </w:r>
      <w:bookmarkStart w:id="0" w:name="_GoBack"/>
      <w:bookmarkEnd w:id="0"/>
      <w:r>
        <w:t>ook for bubbles, loose and lifting edges.</w:t>
      </w:r>
    </w:p>
    <w:p w14:paraId="07D3BF46" w14:textId="77777777" w:rsidR="00C12348" w:rsidRDefault="00C12348" w:rsidP="00C12348">
      <w:pPr>
        <w:pStyle w:val="CheckList"/>
        <w:spacing w:before="0" w:line="240" w:lineRule="auto"/>
      </w:pPr>
    </w:p>
    <w:p w14:paraId="615D9122" w14:textId="77777777" w:rsidR="00C12348" w:rsidRDefault="00C12348" w:rsidP="00C12348">
      <w:pPr>
        <w:pStyle w:val="CheckList"/>
        <w:spacing w:before="0" w:line="240" w:lineRule="auto"/>
      </w:pPr>
      <w:r>
        <w:t>With light pressure rub hand over top of part and if crackling sound occurs, re-squeegee.  If bubbles cannot be worked out to the nearest edge, replace part.</w:t>
      </w:r>
    </w:p>
    <w:p w14:paraId="5D95B8BB" w14:textId="77777777" w:rsidR="00C12348" w:rsidRDefault="00C12348" w:rsidP="00C12348">
      <w:pPr>
        <w:pStyle w:val="CheckList"/>
      </w:pPr>
    </w:p>
    <w:p w14:paraId="53DCC45C" w14:textId="77777777" w:rsidR="00C12348" w:rsidRDefault="00C12348" w:rsidP="00C12348">
      <w:pPr>
        <w:pStyle w:val="CheckList"/>
        <w:spacing w:before="0" w:line="240" w:lineRule="auto"/>
      </w:pPr>
      <w:r>
        <w:t>Parts must wrap evenly over the vertical surface.</w:t>
      </w:r>
    </w:p>
    <w:p w14:paraId="5765E2E0" w14:textId="77777777" w:rsidR="00C12348" w:rsidRDefault="00C12348" w:rsidP="00C12348">
      <w:pPr>
        <w:pStyle w:val="CheckList"/>
      </w:pPr>
    </w:p>
    <w:p w14:paraId="7ABD82F7" w14:textId="77777777" w:rsidR="00C12348" w:rsidRDefault="00C12348" w:rsidP="00C12348">
      <w:pPr>
        <w:rPr>
          <w:szCs w:val="20"/>
        </w:rPr>
      </w:pPr>
    </w:p>
    <w:p w14:paraId="53562488" w14:textId="77777777" w:rsidR="00C12348" w:rsidRPr="004C0141" w:rsidRDefault="00C12348" w:rsidP="00C12348">
      <w:pPr>
        <w:rPr>
          <w:sz w:val="16"/>
          <w:szCs w:val="16"/>
        </w:rPr>
      </w:pPr>
    </w:p>
    <w:p w14:paraId="2AC45757" w14:textId="77777777" w:rsidR="00C12348" w:rsidRDefault="00C12348" w:rsidP="00C12348">
      <w:pPr>
        <w:ind w:left="720"/>
        <w:rPr>
          <w:szCs w:val="20"/>
        </w:rPr>
      </w:pPr>
    </w:p>
    <w:p w14:paraId="49576797" w14:textId="77777777" w:rsidR="00C12348" w:rsidRDefault="00C12348" w:rsidP="00C12348">
      <w:pPr>
        <w:spacing w:before="240"/>
        <w:ind w:left="720"/>
        <w:rPr>
          <w:szCs w:val="20"/>
        </w:rPr>
      </w:pPr>
      <w:r>
        <w:rPr>
          <w:szCs w:val="20"/>
        </w:rPr>
        <w:t>E</w:t>
      </w:r>
      <w:r w:rsidRPr="00F4327A">
        <w:rPr>
          <w:szCs w:val="20"/>
        </w:rPr>
        <w:t xml:space="preserve">nsure no damage (including scuffs and scratches) was caused </w:t>
      </w:r>
      <w:r>
        <w:rPr>
          <w:szCs w:val="20"/>
        </w:rPr>
        <w:t xml:space="preserve">to the door sill or scuff plates </w:t>
      </w:r>
      <w:r w:rsidRPr="00F4327A">
        <w:rPr>
          <w:szCs w:val="20"/>
        </w:rPr>
        <w:t xml:space="preserve">during the </w:t>
      </w:r>
      <w:r>
        <w:rPr>
          <w:szCs w:val="20"/>
        </w:rPr>
        <w:t>i</w:t>
      </w:r>
      <w:r w:rsidRPr="00F4327A">
        <w:rPr>
          <w:szCs w:val="20"/>
        </w:rPr>
        <w:t>nstallation process.</w:t>
      </w:r>
    </w:p>
    <w:p w14:paraId="36159690" w14:textId="392DF488" w:rsidR="004C0141" w:rsidRPr="00F4327A" w:rsidRDefault="00C12348" w:rsidP="00C12348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</w:t>
      </w:r>
      <w:r w:rsidR="004C0141">
        <w:rPr>
          <w:szCs w:val="20"/>
        </w:rPr>
        <w:t>.)</w:t>
      </w:r>
    </w:p>
    <w:p w14:paraId="753DD3DF" w14:textId="77DB3385" w:rsidR="004C0141" w:rsidRDefault="004C0141" w:rsidP="004C0141">
      <w:pPr>
        <w:pStyle w:val="CheckList"/>
        <w:ind w:left="0"/>
      </w:pPr>
    </w:p>
    <w:p w14:paraId="5FF60FBD" w14:textId="5413093B" w:rsidR="004F4B84" w:rsidRDefault="004F4B84" w:rsidP="004C0141">
      <w:pPr>
        <w:pStyle w:val="CheckList"/>
        <w:ind w:left="0"/>
      </w:pPr>
    </w:p>
    <w:p w14:paraId="7DC6BE11" w14:textId="1106461A" w:rsidR="004F4B84" w:rsidRDefault="004F4B84">
      <w:pPr>
        <w:pStyle w:val="CheckList"/>
      </w:pPr>
    </w:p>
    <w:p w14:paraId="4C768E68" w14:textId="6C76E569" w:rsidR="004F4B84" w:rsidRDefault="004F4B84">
      <w:pPr>
        <w:pStyle w:val="CheckList"/>
      </w:pPr>
    </w:p>
    <w:p w14:paraId="7B420BE9" w14:textId="77777777" w:rsidR="004F4B84" w:rsidRDefault="004F4B84">
      <w:pPr>
        <w:sectPr w:rsidR="004F4B84">
          <w:headerReference w:type="default" r:id="rId58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14:paraId="2FCFEB92" w14:textId="79804C53" w:rsidR="004F4B84" w:rsidRDefault="004F4B84"/>
    <w:sectPr w:rsidR="004F4B84" w:rsidSect="00700D24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36C272" w14:textId="77777777" w:rsidR="00A4494D" w:rsidRDefault="00A4494D">
      <w:r>
        <w:separator/>
      </w:r>
    </w:p>
  </w:endnote>
  <w:endnote w:type="continuationSeparator" w:id="0">
    <w:p w14:paraId="692069DE" w14:textId="77777777" w:rsidR="00A4494D" w:rsidRDefault="00A4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038797" w14:textId="77777777" w:rsidR="007B3B61" w:rsidRDefault="007B3B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CBDF6" w14:textId="77777777" w:rsidR="0048265B" w:rsidRDefault="0048265B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0" allowOverlap="1" wp14:anchorId="650B39E3" wp14:editId="7AB8A057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0" t="0" r="5080" b="2032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CC121" w14:textId="77777777" w:rsidR="0048265B" w:rsidRDefault="0048265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B39E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94" type="#_x0000_t202" style="position:absolute;margin-left:467.35pt;margin-top:1.45pt;width:93.6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" o:allowincell="f" filled="f" stroked="f">
              <v:textbox inset="0,0,0,0">
                <w:txbxContent>
                  <w:p w14:paraId="021CC121" w14:textId="77777777" w:rsidR="0048265B" w:rsidRDefault="0048265B">
                    <w:pPr>
                      <w:jc w:val="right"/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1" layoutInCell="0" allowOverlap="1" wp14:anchorId="17EC1282" wp14:editId="568EC417">
              <wp:simplePos x="0" y="0"/>
              <wp:positionH relativeFrom="page">
                <wp:posOffset>3291840</wp:posOffset>
              </wp:positionH>
              <wp:positionV relativeFrom="paragraph">
                <wp:posOffset>20955</wp:posOffset>
              </wp:positionV>
              <wp:extent cx="1188720" cy="182880"/>
              <wp:effectExtent l="0" t="0" r="5080" b="20320"/>
              <wp:wrapNone/>
              <wp:docPr id="1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B1C21B" w14:textId="57ADC682" w:rsidR="000273B3" w:rsidRDefault="0048265B">
                          <w:pPr>
                            <w:pStyle w:val="Footer"/>
                            <w:jc w:val="center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12348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 w:rsidR="006A12A2">
                            <w:t xml:space="preserve"> of 7</w:t>
                          </w:r>
                        </w:p>
                        <w:p w14:paraId="7243F353" w14:textId="407064BE" w:rsidR="0048265B" w:rsidRDefault="0048265B">
                          <w:pPr>
                            <w:pStyle w:val="Footer"/>
                            <w:jc w:val="center"/>
                          </w:pPr>
                          <w:r>
                            <w:t xml:space="preserve"> pages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EC128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18" type="#_x0000_t202" style="position:absolute;margin-left:259.2pt;margin-top:1.65pt;width:93.6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" o:allowincell="f" filled="f" stroked="f">
              <v:textbox inset="0,0,0,0">
                <w:txbxContent>
                  <w:p w14:paraId="6AB1C21B" w14:textId="57ADC682" w:rsidR="000273B3" w:rsidRDefault="0048265B">
                    <w:pPr>
                      <w:pStyle w:val="Footer"/>
                      <w:jc w:val="center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12348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  <w:r w:rsidR="006A12A2">
                      <w:t xml:space="preserve"> of 7</w:t>
                    </w:r>
                  </w:p>
                  <w:p w14:paraId="7243F353" w14:textId="407064BE" w:rsidR="0048265B" w:rsidRDefault="0048265B">
                    <w:pPr>
                      <w:pStyle w:val="Footer"/>
                      <w:jc w:val="center"/>
                    </w:pPr>
                    <w:r>
                      <w:t xml:space="preserve"> pages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0" allowOverlap="0" wp14:anchorId="3E058F68" wp14:editId="6CDC43A6">
              <wp:simplePos x="0" y="0"/>
              <wp:positionH relativeFrom="page">
                <wp:posOffset>641985</wp:posOffset>
              </wp:positionH>
              <wp:positionV relativeFrom="paragraph">
                <wp:posOffset>15240</wp:posOffset>
              </wp:positionV>
              <wp:extent cx="1143000" cy="182880"/>
              <wp:effectExtent l="0" t="0" r="19050" b="2667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BF5D96" w14:textId="591C1EA1" w:rsidR="0048265B" w:rsidRDefault="0048265B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 </w:t>
                          </w:r>
                          <w:r w:rsidR="007B3B61">
                            <w:t>Issue: A</w:t>
                          </w:r>
                          <w:r w:rsidR="00E03D00">
                            <w:t xml:space="preserve">  </w:t>
                          </w:r>
                          <w:r w:rsidR="006A12A2">
                            <w:t>9</w:t>
                          </w:r>
                          <w:r>
                            <w:t>/</w:t>
                          </w:r>
                          <w:r w:rsidR="004F4A54">
                            <w:t>29</w:t>
                          </w:r>
                          <w:r>
                            <w:t>/</w:t>
                          </w:r>
                          <w:r w:rsidR="00E03D00">
                            <w:t>20</w:t>
                          </w:r>
                          <w: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058F68" id="_x0000_s1119" type="#_x0000_t202" style="position:absolute;margin-left:50.55pt;margin-top:1.2pt;width:90pt;height:14.4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" o:allowincell="f" o:allowoverlap="f" strokeweight="1.25pt">
              <v:textbox inset="0,0,0,0">
                <w:txbxContent>
                  <w:p w14:paraId="64BF5D96" w14:textId="591C1EA1" w:rsidR="0048265B" w:rsidRDefault="0048265B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 </w:t>
                    </w:r>
                    <w:r w:rsidR="007B3B61">
                      <w:t>Issue: A</w:t>
                    </w:r>
                    <w:r w:rsidR="00E03D00">
                      <w:t xml:space="preserve">  </w:t>
                    </w:r>
                    <w:r w:rsidR="006A12A2">
                      <w:t>9</w:t>
                    </w:r>
                    <w:r>
                      <w:t>/</w:t>
                    </w:r>
                    <w:r w:rsidR="004F4A54">
                      <w:t>29</w:t>
                    </w:r>
                    <w:r>
                      <w:t>/</w:t>
                    </w:r>
                    <w:r w:rsidR="00E03D00">
                      <w:t>20</w:t>
                    </w:r>
                    <w:r>
                      <w:t>15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AAA02F" w14:textId="77777777" w:rsidR="007B3B61" w:rsidRDefault="007B3B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5016A" w14:textId="77777777" w:rsidR="00A4494D" w:rsidRDefault="00A4494D">
      <w:r>
        <w:separator/>
      </w:r>
    </w:p>
  </w:footnote>
  <w:footnote w:type="continuationSeparator" w:id="0">
    <w:p w14:paraId="3A1FBFB4" w14:textId="77777777" w:rsidR="00A4494D" w:rsidRDefault="00A44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0E513" w14:textId="77777777" w:rsidR="007B3B61" w:rsidRDefault="007B3B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F53EC" w14:textId="77777777" w:rsidR="0048265B" w:rsidRDefault="0048265B">
    <w:pPr>
      <w:pStyle w:val="HdrLine1"/>
    </w:pPr>
    <w:r>
      <w:t>TOYOTA</w:t>
    </w:r>
    <w:r>
      <w:tab/>
      <w:t>TACOMA C-CAB</w:t>
    </w:r>
    <w:r>
      <w:tab/>
      <w:t xml:space="preserve">2016 - </w:t>
    </w:r>
    <w:r>
      <w:tab/>
      <w:t>DOOR SILL PROTECTORS</w:t>
    </w:r>
  </w:p>
  <w:p w14:paraId="1523714F" w14:textId="77777777" w:rsidR="0048265B" w:rsidRDefault="0048265B">
    <w:pPr>
      <w:pStyle w:val="HdrLine2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3632" behindDoc="0" locked="1" layoutInCell="0" allowOverlap="1" wp14:anchorId="3F31C9E8" wp14:editId="741BAEBB">
              <wp:simplePos x="0" y="0"/>
              <wp:positionH relativeFrom="column">
                <wp:posOffset>0</wp:posOffset>
              </wp:positionH>
              <wp:positionV relativeFrom="paragraph">
                <wp:posOffset>199389</wp:posOffset>
              </wp:positionV>
              <wp:extent cx="6492240" cy="0"/>
              <wp:effectExtent l="0" t="0" r="35560" b="25400"/>
              <wp:wrapNone/>
              <wp:docPr id="17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C8C162" id="Line 1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" o:allowincell="f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8052E7" w14:textId="77777777" w:rsidR="007B3B61" w:rsidRDefault="007B3B6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6AE8F" w14:textId="77777777" w:rsidR="001579BB" w:rsidRDefault="001579BB" w:rsidP="005E74E0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</w:pPr>
    <w:r>
      <w:t xml:space="preserve">TOYOTA                 TACOMA-C CAB       2016 - </w:t>
    </w:r>
    <w:r>
      <w:tab/>
      <w:t xml:space="preserve">    DOOR SILL PROTECTORS</w:t>
    </w:r>
  </w:p>
  <w:p w14:paraId="40338582" w14:textId="77777777" w:rsidR="001579BB" w:rsidRDefault="001579BB" w:rsidP="005E74E0">
    <w:pPr>
      <w:pStyle w:val="HdrLine2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3872" behindDoc="0" locked="1" layoutInCell="0" allowOverlap="1" wp14:anchorId="6C2B0D36" wp14:editId="4AA6C56E">
              <wp:simplePos x="0" y="0"/>
              <wp:positionH relativeFrom="page">
                <wp:posOffset>524510</wp:posOffset>
              </wp:positionH>
              <wp:positionV relativeFrom="paragraph">
                <wp:posOffset>193039</wp:posOffset>
              </wp:positionV>
              <wp:extent cx="6766560" cy="0"/>
              <wp:effectExtent l="0" t="0" r="15240" b="25400"/>
              <wp:wrapNone/>
              <wp:docPr id="31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665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15FDC8" id="Line 3" o:spid="_x0000_s1026" style="position:absolute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41.3pt,15.2pt" to="574.1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" o:allowincell="f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3FBF5" w14:textId="64BF61C8" w:rsidR="0048265B" w:rsidRDefault="0048265B" w:rsidP="005E74E0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</w:pPr>
    <w:r>
      <w:t xml:space="preserve">TOYOTA                 TACOMA-C CAB       2016 - </w:t>
    </w:r>
    <w:r w:rsidR="00062D61">
      <w:tab/>
      <w:t xml:space="preserve">    </w:t>
    </w:r>
    <w:r>
      <w:t>DOOR SILL PROTECTORS</w:t>
    </w:r>
  </w:p>
  <w:p w14:paraId="3755CDC8" w14:textId="77777777" w:rsidR="0048265B" w:rsidRDefault="0048265B" w:rsidP="005E74E0">
    <w:pPr>
      <w:pStyle w:val="HdrLine2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1" layoutInCell="0" allowOverlap="1" wp14:anchorId="28EF15F0" wp14:editId="772965BC">
              <wp:simplePos x="0" y="0"/>
              <wp:positionH relativeFrom="page">
                <wp:posOffset>524510</wp:posOffset>
              </wp:positionH>
              <wp:positionV relativeFrom="paragraph">
                <wp:posOffset>193039</wp:posOffset>
              </wp:positionV>
              <wp:extent cx="6766560" cy="0"/>
              <wp:effectExtent l="0" t="0" r="15240" b="2540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665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6CEC73" id="Line 3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41.3pt,15.2pt" to="574.1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" o:allowincell="f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E7501" w14:textId="77777777" w:rsidR="0048265B" w:rsidRDefault="0048265B">
    <w:pPr>
      <w:pStyle w:val="HdrLine1"/>
    </w:pPr>
    <w:r>
      <w:t>TOYOTA</w:t>
    </w:r>
    <w:r>
      <w:tab/>
      <w:t>TACOMA-C CAB</w:t>
    </w:r>
    <w:r>
      <w:tab/>
      <w:t xml:space="preserve">2016 - </w:t>
    </w:r>
    <w:r>
      <w:tab/>
      <w:t>DOOR SILL PROTECTORS</w:t>
    </w:r>
  </w:p>
  <w:p w14:paraId="7B7B6A6C" w14:textId="77777777" w:rsidR="0048265B" w:rsidRDefault="0048265B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0" allowOverlap="1" wp14:anchorId="0A30DD6E" wp14:editId="0FAB6974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0" t="0" r="50165" b="22860"/>
              <wp:wrapNone/>
              <wp:docPr id="1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EB985A"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" o:allowincell="f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1" layoutInCell="0" allowOverlap="1" wp14:anchorId="3DF94C3A" wp14:editId="1FEE12AE">
              <wp:simplePos x="0" y="0"/>
              <wp:positionH relativeFrom="column">
                <wp:posOffset>-6350</wp:posOffset>
              </wp:positionH>
              <wp:positionV relativeFrom="paragraph">
                <wp:posOffset>199389</wp:posOffset>
              </wp:positionV>
              <wp:extent cx="6492240" cy="0"/>
              <wp:effectExtent l="0" t="0" r="35560" b="25400"/>
              <wp:wrapNone/>
              <wp:docPr id="1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DA6068" id="Line 4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" o:allowincell="f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</w:rPr>
      <w:t>MUST</w:t>
    </w:r>
    <w:r>
      <w:t xml:space="preserve"> be checked to ensure a quality installation.</w:t>
    </w:r>
  </w:p>
  <w:p w14:paraId="48AEA0E1" w14:textId="77777777" w:rsidR="0048265B" w:rsidRDefault="0048265B">
    <w:pPr>
      <w:pStyle w:val="HdrLine3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 wp14:anchorId="0B4F6D3D" wp14:editId="011E7057">
              <wp:simplePos x="0" y="0"/>
              <wp:positionH relativeFrom="column">
                <wp:posOffset>3794760</wp:posOffset>
              </wp:positionH>
              <wp:positionV relativeFrom="paragraph">
                <wp:posOffset>261619</wp:posOffset>
              </wp:positionV>
              <wp:extent cx="2697480" cy="0"/>
              <wp:effectExtent l="0" t="0" r="20320" b="2540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2200AB" id="Line 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" o:allowincell="f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 wp14:anchorId="07C86F68" wp14:editId="2F66AC4B">
              <wp:simplePos x="0" y="0"/>
              <wp:positionH relativeFrom="column">
                <wp:posOffset>457200</wp:posOffset>
              </wp:positionH>
              <wp:positionV relativeFrom="paragraph">
                <wp:posOffset>261619</wp:posOffset>
              </wp:positionV>
              <wp:extent cx="2697480" cy="0"/>
              <wp:effectExtent l="0" t="0" r="20320" b="25400"/>
              <wp:wrapNone/>
              <wp:docPr id="9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FAAF12" id="Line 6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" o:allowincell="f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203AA1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E0646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B4E51C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51607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1634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324F2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77631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6858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603C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59A8195A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FE66056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56E628AE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F388625A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76065388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D5CC75E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E86C0ED2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DD967C1E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14C084E6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999211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7EFF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E2E5E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7022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F00E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8906E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4278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7C8F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E2AA6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CA"/>
    <w:rsid w:val="000003CA"/>
    <w:rsid w:val="000011F4"/>
    <w:rsid w:val="0000606E"/>
    <w:rsid w:val="00006570"/>
    <w:rsid w:val="00022C1B"/>
    <w:rsid w:val="000230F1"/>
    <w:rsid w:val="000273B3"/>
    <w:rsid w:val="00040CEC"/>
    <w:rsid w:val="00041E7C"/>
    <w:rsid w:val="000444CD"/>
    <w:rsid w:val="000459BF"/>
    <w:rsid w:val="00056D0E"/>
    <w:rsid w:val="00062D61"/>
    <w:rsid w:val="00080A66"/>
    <w:rsid w:val="0009327C"/>
    <w:rsid w:val="000A478C"/>
    <w:rsid w:val="000A4EC5"/>
    <w:rsid w:val="000A7CCF"/>
    <w:rsid w:val="000B010E"/>
    <w:rsid w:val="000B1FD6"/>
    <w:rsid w:val="000B2F53"/>
    <w:rsid w:val="000B6C0E"/>
    <w:rsid w:val="000C7F67"/>
    <w:rsid w:val="000D6602"/>
    <w:rsid w:val="000D6F8C"/>
    <w:rsid w:val="00112B64"/>
    <w:rsid w:val="00123617"/>
    <w:rsid w:val="00124049"/>
    <w:rsid w:val="00126760"/>
    <w:rsid w:val="00131256"/>
    <w:rsid w:val="001325DD"/>
    <w:rsid w:val="001576A7"/>
    <w:rsid w:val="001579BB"/>
    <w:rsid w:val="00183977"/>
    <w:rsid w:val="001B23D1"/>
    <w:rsid w:val="001B58AB"/>
    <w:rsid w:val="001C5196"/>
    <w:rsid w:val="001D29B4"/>
    <w:rsid w:val="001D33C4"/>
    <w:rsid w:val="001E0CCA"/>
    <w:rsid w:val="0021303A"/>
    <w:rsid w:val="00216533"/>
    <w:rsid w:val="00222E95"/>
    <w:rsid w:val="00225C4C"/>
    <w:rsid w:val="00233FDC"/>
    <w:rsid w:val="00240978"/>
    <w:rsid w:val="00244BCB"/>
    <w:rsid w:val="00251B6C"/>
    <w:rsid w:val="002565D9"/>
    <w:rsid w:val="00256FCC"/>
    <w:rsid w:val="00263E56"/>
    <w:rsid w:val="00263FB4"/>
    <w:rsid w:val="0026643E"/>
    <w:rsid w:val="00267D65"/>
    <w:rsid w:val="002712DC"/>
    <w:rsid w:val="00283EF7"/>
    <w:rsid w:val="00285E4B"/>
    <w:rsid w:val="00292E18"/>
    <w:rsid w:val="00293524"/>
    <w:rsid w:val="002A3E41"/>
    <w:rsid w:val="002A7006"/>
    <w:rsid w:val="002A7F8A"/>
    <w:rsid w:val="002C0E63"/>
    <w:rsid w:val="002C6813"/>
    <w:rsid w:val="002E5E4A"/>
    <w:rsid w:val="002F3329"/>
    <w:rsid w:val="00303A89"/>
    <w:rsid w:val="0030748C"/>
    <w:rsid w:val="00312144"/>
    <w:rsid w:val="00322C65"/>
    <w:rsid w:val="00323700"/>
    <w:rsid w:val="00323F0A"/>
    <w:rsid w:val="00326993"/>
    <w:rsid w:val="003335AA"/>
    <w:rsid w:val="00334B10"/>
    <w:rsid w:val="00344952"/>
    <w:rsid w:val="00347FA3"/>
    <w:rsid w:val="00354C50"/>
    <w:rsid w:val="0035689A"/>
    <w:rsid w:val="0036715A"/>
    <w:rsid w:val="00370981"/>
    <w:rsid w:val="00374EFE"/>
    <w:rsid w:val="00384663"/>
    <w:rsid w:val="003853FB"/>
    <w:rsid w:val="003871CA"/>
    <w:rsid w:val="0039185A"/>
    <w:rsid w:val="003A5D36"/>
    <w:rsid w:val="003E132A"/>
    <w:rsid w:val="003E6690"/>
    <w:rsid w:val="00412341"/>
    <w:rsid w:val="004226A4"/>
    <w:rsid w:val="00432E44"/>
    <w:rsid w:val="00435873"/>
    <w:rsid w:val="004362BA"/>
    <w:rsid w:val="004364D4"/>
    <w:rsid w:val="00440A31"/>
    <w:rsid w:val="00451EB1"/>
    <w:rsid w:val="00453CD6"/>
    <w:rsid w:val="00461F56"/>
    <w:rsid w:val="00481C36"/>
    <w:rsid w:val="0048265B"/>
    <w:rsid w:val="00484CDC"/>
    <w:rsid w:val="004935AD"/>
    <w:rsid w:val="004938E8"/>
    <w:rsid w:val="00493E06"/>
    <w:rsid w:val="004A0001"/>
    <w:rsid w:val="004A1CF2"/>
    <w:rsid w:val="004A22E6"/>
    <w:rsid w:val="004B2EF0"/>
    <w:rsid w:val="004B536F"/>
    <w:rsid w:val="004B6128"/>
    <w:rsid w:val="004C0141"/>
    <w:rsid w:val="004E25D0"/>
    <w:rsid w:val="004E280E"/>
    <w:rsid w:val="004E2AAD"/>
    <w:rsid w:val="004F0612"/>
    <w:rsid w:val="004F2715"/>
    <w:rsid w:val="004F3F61"/>
    <w:rsid w:val="004F4A54"/>
    <w:rsid w:val="004F4B84"/>
    <w:rsid w:val="00513316"/>
    <w:rsid w:val="00524A71"/>
    <w:rsid w:val="00560186"/>
    <w:rsid w:val="0057154D"/>
    <w:rsid w:val="005816B0"/>
    <w:rsid w:val="00583D17"/>
    <w:rsid w:val="0058703B"/>
    <w:rsid w:val="00587823"/>
    <w:rsid w:val="005A3374"/>
    <w:rsid w:val="005B0DA4"/>
    <w:rsid w:val="005B3C28"/>
    <w:rsid w:val="005B4083"/>
    <w:rsid w:val="005D0145"/>
    <w:rsid w:val="005D2D44"/>
    <w:rsid w:val="005D755E"/>
    <w:rsid w:val="005E74E0"/>
    <w:rsid w:val="005F64F0"/>
    <w:rsid w:val="005F6A3B"/>
    <w:rsid w:val="0061182F"/>
    <w:rsid w:val="00611B0C"/>
    <w:rsid w:val="006143E0"/>
    <w:rsid w:val="00615561"/>
    <w:rsid w:val="00615760"/>
    <w:rsid w:val="00620CF0"/>
    <w:rsid w:val="00624749"/>
    <w:rsid w:val="00626DDE"/>
    <w:rsid w:val="006331BC"/>
    <w:rsid w:val="00633223"/>
    <w:rsid w:val="00633457"/>
    <w:rsid w:val="0064495A"/>
    <w:rsid w:val="00655256"/>
    <w:rsid w:val="0065598D"/>
    <w:rsid w:val="006572FD"/>
    <w:rsid w:val="00657920"/>
    <w:rsid w:val="00671EDD"/>
    <w:rsid w:val="00677D7B"/>
    <w:rsid w:val="00684345"/>
    <w:rsid w:val="00685234"/>
    <w:rsid w:val="006852D4"/>
    <w:rsid w:val="00696DBB"/>
    <w:rsid w:val="006A12A2"/>
    <w:rsid w:val="006A3FE8"/>
    <w:rsid w:val="006B4608"/>
    <w:rsid w:val="006C2B5D"/>
    <w:rsid w:val="006C7118"/>
    <w:rsid w:val="006D0514"/>
    <w:rsid w:val="006D5F55"/>
    <w:rsid w:val="006E046D"/>
    <w:rsid w:val="006E41C8"/>
    <w:rsid w:val="006F051D"/>
    <w:rsid w:val="006F26F4"/>
    <w:rsid w:val="00700D24"/>
    <w:rsid w:val="00701C55"/>
    <w:rsid w:val="007335C2"/>
    <w:rsid w:val="0073680C"/>
    <w:rsid w:val="007369A0"/>
    <w:rsid w:val="007421B1"/>
    <w:rsid w:val="007514A1"/>
    <w:rsid w:val="00754EF0"/>
    <w:rsid w:val="007702A9"/>
    <w:rsid w:val="0077449F"/>
    <w:rsid w:val="00795CCA"/>
    <w:rsid w:val="00795E8D"/>
    <w:rsid w:val="007A0AC7"/>
    <w:rsid w:val="007A0ECD"/>
    <w:rsid w:val="007A177A"/>
    <w:rsid w:val="007B3B61"/>
    <w:rsid w:val="007B5447"/>
    <w:rsid w:val="007B6D13"/>
    <w:rsid w:val="007D30E1"/>
    <w:rsid w:val="007F58F3"/>
    <w:rsid w:val="007F6FFF"/>
    <w:rsid w:val="00806490"/>
    <w:rsid w:val="00820109"/>
    <w:rsid w:val="008231E6"/>
    <w:rsid w:val="00826E29"/>
    <w:rsid w:val="0083730F"/>
    <w:rsid w:val="008563A4"/>
    <w:rsid w:val="008604EF"/>
    <w:rsid w:val="00866166"/>
    <w:rsid w:val="008665E7"/>
    <w:rsid w:val="00866F53"/>
    <w:rsid w:val="00893831"/>
    <w:rsid w:val="00895389"/>
    <w:rsid w:val="008B5297"/>
    <w:rsid w:val="008C0340"/>
    <w:rsid w:val="008C1429"/>
    <w:rsid w:val="008C3854"/>
    <w:rsid w:val="008D2BEF"/>
    <w:rsid w:val="008D66E0"/>
    <w:rsid w:val="008F08B1"/>
    <w:rsid w:val="008F11B7"/>
    <w:rsid w:val="008F2EA9"/>
    <w:rsid w:val="00903BC4"/>
    <w:rsid w:val="0090558D"/>
    <w:rsid w:val="00907E85"/>
    <w:rsid w:val="0091497A"/>
    <w:rsid w:val="00916A8B"/>
    <w:rsid w:val="00922727"/>
    <w:rsid w:val="009227B9"/>
    <w:rsid w:val="00924601"/>
    <w:rsid w:val="00933291"/>
    <w:rsid w:val="00941162"/>
    <w:rsid w:val="00942B14"/>
    <w:rsid w:val="009602DD"/>
    <w:rsid w:val="00960796"/>
    <w:rsid w:val="00961BCC"/>
    <w:rsid w:val="009708AC"/>
    <w:rsid w:val="009712EA"/>
    <w:rsid w:val="0098302A"/>
    <w:rsid w:val="00985A2F"/>
    <w:rsid w:val="00986C5E"/>
    <w:rsid w:val="009A1072"/>
    <w:rsid w:val="009C3DDA"/>
    <w:rsid w:val="009C3F9D"/>
    <w:rsid w:val="009D19B6"/>
    <w:rsid w:val="009D3CCA"/>
    <w:rsid w:val="009D5BCE"/>
    <w:rsid w:val="009E1264"/>
    <w:rsid w:val="009E2776"/>
    <w:rsid w:val="009E4719"/>
    <w:rsid w:val="009F4D73"/>
    <w:rsid w:val="00A05F13"/>
    <w:rsid w:val="00A07190"/>
    <w:rsid w:val="00A11925"/>
    <w:rsid w:val="00A14F2A"/>
    <w:rsid w:val="00A30D9C"/>
    <w:rsid w:val="00A4494D"/>
    <w:rsid w:val="00A4531A"/>
    <w:rsid w:val="00A4718B"/>
    <w:rsid w:val="00A47E87"/>
    <w:rsid w:val="00A542C4"/>
    <w:rsid w:val="00A57649"/>
    <w:rsid w:val="00A5787B"/>
    <w:rsid w:val="00A70EDB"/>
    <w:rsid w:val="00A73FB3"/>
    <w:rsid w:val="00A74FD2"/>
    <w:rsid w:val="00A75E05"/>
    <w:rsid w:val="00A85C7B"/>
    <w:rsid w:val="00A869FE"/>
    <w:rsid w:val="00A942ED"/>
    <w:rsid w:val="00A95472"/>
    <w:rsid w:val="00AA0397"/>
    <w:rsid w:val="00AA3388"/>
    <w:rsid w:val="00AA3FC9"/>
    <w:rsid w:val="00AA5167"/>
    <w:rsid w:val="00AC37F4"/>
    <w:rsid w:val="00AD2925"/>
    <w:rsid w:val="00AD68CF"/>
    <w:rsid w:val="00AE337D"/>
    <w:rsid w:val="00AE444E"/>
    <w:rsid w:val="00AE50BF"/>
    <w:rsid w:val="00AF4CD0"/>
    <w:rsid w:val="00B02FB5"/>
    <w:rsid w:val="00B06867"/>
    <w:rsid w:val="00B127CE"/>
    <w:rsid w:val="00B12D79"/>
    <w:rsid w:val="00B13E24"/>
    <w:rsid w:val="00B23CB3"/>
    <w:rsid w:val="00B40827"/>
    <w:rsid w:val="00B54EE7"/>
    <w:rsid w:val="00B56B50"/>
    <w:rsid w:val="00B67322"/>
    <w:rsid w:val="00B923F6"/>
    <w:rsid w:val="00BA1C65"/>
    <w:rsid w:val="00BB088D"/>
    <w:rsid w:val="00BC0532"/>
    <w:rsid w:val="00BD137D"/>
    <w:rsid w:val="00BD3479"/>
    <w:rsid w:val="00BD3A71"/>
    <w:rsid w:val="00BE4297"/>
    <w:rsid w:val="00BE758C"/>
    <w:rsid w:val="00C01777"/>
    <w:rsid w:val="00C01C69"/>
    <w:rsid w:val="00C02041"/>
    <w:rsid w:val="00C04E14"/>
    <w:rsid w:val="00C12348"/>
    <w:rsid w:val="00C138EE"/>
    <w:rsid w:val="00C13BDE"/>
    <w:rsid w:val="00C13D85"/>
    <w:rsid w:val="00C203F0"/>
    <w:rsid w:val="00C20B32"/>
    <w:rsid w:val="00C2184D"/>
    <w:rsid w:val="00C27D29"/>
    <w:rsid w:val="00C31D3B"/>
    <w:rsid w:val="00C37AC0"/>
    <w:rsid w:val="00C4153F"/>
    <w:rsid w:val="00C57894"/>
    <w:rsid w:val="00C80C9B"/>
    <w:rsid w:val="00C81FE8"/>
    <w:rsid w:val="00C9382D"/>
    <w:rsid w:val="00CA6631"/>
    <w:rsid w:val="00CC1597"/>
    <w:rsid w:val="00CD2780"/>
    <w:rsid w:val="00CF2EDC"/>
    <w:rsid w:val="00CF5473"/>
    <w:rsid w:val="00CF6BE2"/>
    <w:rsid w:val="00D04102"/>
    <w:rsid w:val="00D04985"/>
    <w:rsid w:val="00D20FE2"/>
    <w:rsid w:val="00D338E5"/>
    <w:rsid w:val="00D408B9"/>
    <w:rsid w:val="00D40FD1"/>
    <w:rsid w:val="00D50DC0"/>
    <w:rsid w:val="00D63FB9"/>
    <w:rsid w:val="00D65248"/>
    <w:rsid w:val="00D673B7"/>
    <w:rsid w:val="00DA54CC"/>
    <w:rsid w:val="00DB3C92"/>
    <w:rsid w:val="00DB58EF"/>
    <w:rsid w:val="00DC0516"/>
    <w:rsid w:val="00DC55AC"/>
    <w:rsid w:val="00DC5BFD"/>
    <w:rsid w:val="00DC6D4E"/>
    <w:rsid w:val="00DE429A"/>
    <w:rsid w:val="00DF68CA"/>
    <w:rsid w:val="00E02E72"/>
    <w:rsid w:val="00E02F3D"/>
    <w:rsid w:val="00E03D00"/>
    <w:rsid w:val="00E22DB7"/>
    <w:rsid w:val="00E25423"/>
    <w:rsid w:val="00E326D2"/>
    <w:rsid w:val="00E43D8B"/>
    <w:rsid w:val="00E62029"/>
    <w:rsid w:val="00E6710B"/>
    <w:rsid w:val="00E73C21"/>
    <w:rsid w:val="00E95AF6"/>
    <w:rsid w:val="00E960D7"/>
    <w:rsid w:val="00EA078D"/>
    <w:rsid w:val="00EA3AC5"/>
    <w:rsid w:val="00EB6BD0"/>
    <w:rsid w:val="00EC314C"/>
    <w:rsid w:val="00ED3568"/>
    <w:rsid w:val="00EE5F26"/>
    <w:rsid w:val="00EF3344"/>
    <w:rsid w:val="00F004F9"/>
    <w:rsid w:val="00F01EFB"/>
    <w:rsid w:val="00F02062"/>
    <w:rsid w:val="00F3024A"/>
    <w:rsid w:val="00F413E3"/>
    <w:rsid w:val="00F61C2F"/>
    <w:rsid w:val="00F675BC"/>
    <w:rsid w:val="00F73FF2"/>
    <w:rsid w:val="00F748F5"/>
    <w:rsid w:val="00F86499"/>
    <w:rsid w:val="00F92629"/>
    <w:rsid w:val="00F929EA"/>
    <w:rsid w:val="00FB7C2F"/>
    <w:rsid w:val="00FD2C2F"/>
    <w:rsid w:val="00FE2D69"/>
    <w:rsid w:val="00FF1637"/>
    <w:rsid w:val="00FF39B3"/>
    <w:rsid w:val="00FF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90DAE4"/>
  <w15:docId w15:val="{21AD98E8-7133-4543-B369-8FC197C9B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F2715"/>
    <w:rPr>
      <w:rFonts w:ascii="Tahoma" w:hAnsi="Tahoma"/>
      <w:sz w:val="16"/>
      <w:szCs w:val="16"/>
      <w:lang w:val="x-none" w:eastAsia="x-none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</w:rPr>
  </w:style>
  <w:style w:type="character" w:customStyle="1" w:styleId="BalloonTextChar">
    <w:name w:val="Balloon Text Char"/>
    <w:link w:val="BalloonText"/>
    <w:rsid w:val="004F27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D5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8.png"/><Relationship Id="rId39" Type="http://schemas.openxmlformats.org/officeDocument/2006/relationships/image" Target="media/image19.jpg"/><Relationship Id="rId21" Type="http://schemas.openxmlformats.org/officeDocument/2006/relationships/image" Target="media/image8.jpeg"/><Relationship Id="rId34" Type="http://schemas.openxmlformats.org/officeDocument/2006/relationships/image" Target="media/image14.jpg"/><Relationship Id="rId42" Type="http://schemas.openxmlformats.org/officeDocument/2006/relationships/image" Target="media/image22.jpg"/><Relationship Id="rId47" Type="http://schemas.openxmlformats.org/officeDocument/2006/relationships/image" Target="media/image24.jpg"/><Relationship Id="rId50" Type="http://schemas.openxmlformats.org/officeDocument/2006/relationships/header" Target="header4.xml"/><Relationship Id="rId55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7.jpg"/><Relationship Id="rId33" Type="http://schemas.openxmlformats.org/officeDocument/2006/relationships/image" Target="media/image13.png"/><Relationship Id="rId38" Type="http://schemas.openxmlformats.org/officeDocument/2006/relationships/image" Target="media/image18.jpg"/><Relationship Id="rId46" Type="http://schemas.openxmlformats.org/officeDocument/2006/relationships/image" Target="media/image24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0.png"/><Relationship Id="rId41" Type="http://schemas.openxmlformats.org/officeDocument/2006/relationships/image" Target="media/image21.jpg"/><Relationship Id="rId54" Type="http://schemas.openxmlformats.org/officeDocument/2006/relationships/image" Target="media/image2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jpg"/><Relationship Id="rId32" Type="http://schemas.openxmlformats.org/officeDocument/2006/relationships/oleObject" Target="embeddings/oleObject2.bin"/><Relationship Id="rId37" Type="http://schemas.openxmlformats.org/officeDocument/2006/relationships/image" Target="media/image17.png"/><Relationship Id="rId40" Type="http://schemas.openxmlformats.org/officeDocument/2006/relationships/image" Target="media/image20.jpg"/><Relationship Id="rId45" Type="http://schemas.openxmlformats.org/officeDocument/2006/relationships/image" Target="media/image23.jpg"/><Relationship Id="rId53" Type="http://schemas.openxmlformats.org/officeDocument/2006/relationships/image" Target="media/image28.jpg"/><Relationship Id="rId58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9.jpg"/><Relationship Id="rId36" Type="http://schemas.openxmlformats.org/officeDocument/2006/relationships/image" Target="media/image16.jpg"/><Relationship Id="rId49" Type="http://schemas.openxmlformats.org/officeDocument/2006/relationships/image" Target="media/image26.jpg"/><Relationship Id="rId57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image" Target="media/image29.png"/><Relationship Id="rId52" Type="http://schemas.openxmlformats.org/officeDocument/2006/relationships/image" Target="media/image31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oleObject" Target="embeddings/oleObject1.bin"/><Relationship Id="rId30" Type="http://schemas.openxmlformats.org/officeDocument/2006/relationships/image" Target="media/image11.jpg"/><Relationship Id="rId35" Type="http://schemas.openxmlformats.org/officeDocument/2006/relationships/image" Target="media/image15.jpg"/><Relationship Id="rId48" Type="http://schemas.openxmlformats.org/officeDocument/2006/relationships/image" Target="media/image25.jpg"/><Relationship Id="rId56" Type="http://schemas.openxmlformats.org/officeDocument/2006/relationships/image" Target="media/image39.png"/><Relationship Id="rId8" Type="http://schemas.openxmlformats.org/officeDocument/2006/relationships/header" Target="header1.xml"/><Relationship Id="rId51" Type="http://schemas.openxmlformats.org/officeDocument/2006/relationships/image" Target="media/image27.jp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K.NOTES.HALAMKA.NOTES.DATA\~702137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7F2BA-E9BD-4F8D-B92C-E45C19967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~7021377</Template>
  <TotalTime>12</TotalTime>
  <Pages>7</Pages>
  <Words>241</Words>
  <Characters>1398</Characters>
  <Application>Microsoft Office Word</Application>
  <DocSecurity>0</DocSecurity>
  <Lines>362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KAG</dc:creator>
  <cp:keywords>PUBLIC</cp:keywords>
  <cp:lastModifiedBy>Toyota Motor Sales, USA, Inc.</cp:lastModifiedBy>
  <cp:revision>5</cp:revision>
  <cp:lastPrinted>2015-09-22T15:24:00Z</cp:lastPrinted>
  <dcterms:created xsi:type="dcterms:W3CDTF">2015-09-29T23:07:00Z</dcterms:created>
  <dcterms:modified xsi:type="dcterms:W3CDTF">2015-09-29T23:35:00Z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a4259fc6-100c-498c-a89b-9f261682e8ac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